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9DB82" w14:textId="4E2FBF03" w:rsidR="006D205D" w:rsidRPr="00347DBE" w:rsidRDefault="00903385" w:rsidP="00053D87">
      <w:pPr>
        <w:pStyle w:val="Title"/>
        <w:rPr>
          <w:rFonts w:cs="Arial"/>
          <w:szCs w:val="64"/>
        </w:rPr>
      </w:pPr>
      <w:r w:rsidRPr="00347DBE">
        <w:rPr>
          <w:rFonts w:cs="Arial"/>
          <w:noProof/>
          <w:szCs w:val="64"/>
        </w:rPr>
        <mc:AlternateContent>
          <mc:Choice Requires="wps">
            <w:drawing>
              <wp:anchor distT="0" distB="0" distL="114300" distR="114300" simplePos="0" relativeHeight="251670528" behindDoc="0" locked="0" layoutInCell="1" allowOverlap="1" wp14:anchorId="08E0BA7B" wp14:editId="305EBE20">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06C3B1F6"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9D1D1E">
        <w:rPr>
          <w:rFonts w:cs="Arial"/>
          <w:noProof/>
          <w:szCs w:val="64"/>
        </w:rPr>
        <w:t>Jigsaw Activities</w:t>
      </w:r>
    </w:p>
    <w:p w14:paraId="4F06E530" w14:textId="73F92566" w:rsidR="00E2756D" w:rsidRDefault="006D7D86" w:rsidP="00E2756D">
      <w:pPr>
        <w:pStyle w:val="Heading1"/>
        <w:rPr>
          <w:rFonts w:cs="Arial"/>
        </w:rPr>
      </w:pPr>
      <w:r>
        <w:rPr>
          <w:rFonts w:cs="Arial"/>
        </w:rPr>
        <w:t>Cooperative Learning</w:t>
      </w:r>
      <w:r w:rsidR="00E2756D" w:rsidRPr="00670242">
        <w:rPr>
          <w:rFonts w:cs="Arial"/>
        </w:rPr>
        <w:t xml:space="preserve"> </w:t>
      </w:r>
    </w:p>
    <w:p w14:paraId="4357FF14" w14:textId="77777777" w:rsidR="009D1D1E" w:rsidRPr="009D1D1E" w:rsidRDefault="009D1D1E" w:rsidP="009D1D1E">
      <w:pPr>
        <w:rPr>
          <w:rFonts w:cs="Arial"/>
          <w:sz w:val="22"/>
        </w:rPr>
      </w:pPr>
      <w:r w:rsidRPr="009D1D1E">
        <w:rPr>
          <w:rFonts w:cs="Arial"/>
          <w:sz w:val="22"/>
        </w:rPr>
        <w:t xml:space="preserve">As the name suggests, Jigsaw activities use a divide-and-conquer approach. The subject material is divided into sections and assigned to different pupils to master. Then, pupils come together with their team and share their knowledge. </w:t>
      </w:r>
    </w:p>
    <w:p w14:paraId="21E17FA1" w14:textId="77777777" w:rsidR="009D1D1E" w:rsidRPr="009D1D1E" w:rsidRDefault="009D1D1E" w:rsidP="009D1D1E">
      <w:pPr>
        <w:jc w:val="both"/>
        <w:rPr>
          <w:rFonts w:cs="Arial"/>
          <w:sz w:val="22"/>
        </w:rPr>
      </w:pPr>
    </w:p>
    <w:p w14:paraId="62EA0366" w14:textId="77777777" w:rsidR="009D1D1E" w:rsidRPr="009D1D1E" w:rsidRDefault="009D1D1E" w:rsidP="009D1D1E">
      <w:pPr>
        <w:rPr>
          <w:rFonts w:cs="Arial"/>
          <w:sz w:val="22"/>
        </w:rPr>
      </w:pPr>
      <w:r w:rsidRPr="009D1D1E">
        <w:rPr>
          <w:rFonts w:cs="Arial"/>
          <w:sz w:val="22"/>
        </w:rPr>
        <w:t>To create a Jigsaw project:</w:t>
      </w:r>
    </w:p>
    <w:p w14:paraId="46915DEF" w14:textId="77777777" w:rsidR="009D1D1E" w:rsidRPr="009D1D1E" w:rsidRDefault="009D1D1E" w:rsidP="009D1D1E">
      <w:pPr>
        <w:pStyle w:val="ListParagraph"/>
        <w:numPr>
          <w:ilvl w:val="0"/>
          <w:numId w:val="27"/>
        </w:numPr>
        <w:rPr>
          <w:rFonts w:cs="Arial"/>
          <w:sz w:val="22"/>
          <w:lang w:val="en-US"/>
        </w:rPr>
      </w:pPr>
      <w:r w:rsidRPr="009D1D1E">
        <w:rPr>
          <w:rFonts w:cs="Arial"/>
          <w:sz w:val="22"/>
          <w:lang w:val="en-US"/>
        </w:rPr>
        <w:t>Divide the subject material into 4-6 sections.</w:t>
      </w:r>
    </w:p>
    <w:p w14:paraId="51CD79A8" w14:textId="77777777" w:rsidR="009D1D1E" w:rsidRPr="009D1D1E" w:rsidRDefault="009D1D1E" w:rsidP="009D1D1E">
      <w:pPr>
        <w:pStyle w:val="ListParagraph"/>
        <w:numPr>
          <w:ilvl w:val="0"/>
          <w:numId w:val="27"/>
        </w:numPr>
        <w:rPr>
          <w:rFonts w:cs="Arial"/>
          <w:sz w:val="22"/>
          <w:lang w:val="en-US"/>
        </w:rPr>
      </w:pPr>
      <w:r w:rsidRPr="009D1D1E">
        <w:rPr>
          <w:rFonts w:cs="Arial"/>
          <w:sz w:val="22"/>
          <w:lang w:val="en-US"/>
        </w:rPr>
        <w:t xml:space="preserve">Create teams with 4-6 members (the same number that you divided the material into). These are the </w:t>
      </w:r>
      <w:r w:rsidRPr="009D1D1E">
        <w:rPr>
          <w:rFonts w:cs="Arial"/>
          <w:i/>
          <w:sz w:val="22"/>
          <w:lang w:val="en-US"/>
        </w:rPr>
        <w:t>task groups</w:t>
      </w:r>
      <w:r w:rsidRPr="009D1D1E">
        <w:rPr>
          <w:rFonts w:cs="Arial"/>
          <w:sz w:val="22"/>
          <w:lang w:val="en-US"/>
        </w:rPr>
        <w:t>.</w:t>
      </w:r>
    </w:p>
    <w:p w14:paraId="52C10815" w14:textId="77777777" w:rsidR="009D1D1E" w:rsidRPr="009D1D1E" w:rsidRDefault="009D1D1E" w:rsidP="009D1D1E">
      <w:pPr>
        <w:pStyle w:val="ListParagraph"/>
        <w:numPr>
          <w:ilvl w:val="0"/>
          <w:numId w:val="27"/>
        </w:numPr>
        <w:rPr>
          <w:rFonts w:cs="Arial"/>
          <w:sz w:val="22"/>
          <w:lang w:val="en-US"/>
        </w:rPr>
      </w:pPr>
      <w:r w:rsidRPr="009D1D1E">
        <w:rPr>
          <w:rFonts w:cs="Arial"/>
          <w:sz w:val="22"/>
        </w:rPr>
        <w:t>Assign sections to different members of the team. Make sure that all sections of the subject are represented in the group.</w:t>
      </w:r>
    </w:p>
    <w:p w14:paraId="525FF69A" w14:textId="77777777" w:rsidR="009D1D1E" w:rsidRPr="009D1D1E" w:rsidRDefault="009D1D1E" w:rsidP="009D1D1E">
      <w:pPr>
        <w:pStyle w:val="ListParagraph"/>
        <w:numPr>
          <w:ilvl w:val="0"/>
          <w:numId w:val="27"/>
        </w:numPr>
        <w:rPr>
          <w:rFonts w:cs="Arial"/>
          <w:sz w:val="22"/>
          <w:lang w:val="en-US"/>
        </w:rPr>
      </w:pPr>
      <w:r w:rsidRPr="009D1D1E">
        <w:rPr>
          <w:rFonts w:cs="Arial"/>
          <w:sz w:val="22"/>
          <w:lang w:val="en-US"/>
        </w:rPr>
        <w:t xml:space="preserve">Regroup learners into </w:t>
      </w:r>
      <w:r w:rsidRPr="009D1D1E">
        <w:rPr>
          <w:rFonts w:cs="Arial"/>
          <w:i/>
          <w:sz w:val="22"/>
          <w:lang w:val="en-US"/>
        </w:rPr>
        <w:t>focus groups</w:t>
      </w:r>
      <w:r w:rsidRPr="009D1D1E">
        <w:rPr>
          <w:rFonts w:cs="Arial"/>
          <w:sz w:val="22"/>
          <w:lang w:val="en-US"/>
        </w:rPr>
        <w:t>, so that learners work with peers who were assigned the same section as them.</w:t>
      </w:r>
      <w:r w:rsidRPr="009D1D1E">
        <w:rPr>
          <w:rFonts w:cs="Arial"/>
          <w:sz w:val="22"/>
          <w:lang w:val="en-US"/>
        </w:rPr>
        <w:br/>
      </w:r>
      <w:r w:rsidRPr="009D1D1E">
        <w:rPr>
          <w:rFonts w:cs="Arial"/>
          <w:i/>
          <w:sz w:val="22"/>
          <w:lang w:val="en-US"/>
        </w:rPr>
        <w:t>Note: You could keep the leaners in the task groups and have each learner individually learn the material.</w:t>
      </w:r>
      <w:r w:rsidRPr="009D1D1E">
        <w:rPr>
          <w:rFonts w:cs="Arial"/>
          <w:sz w:val="22"/>
          <w:lang w:val="en-US"/>
        </w:rPr>
        <w:t xml:space="preserve"> </w:t>
      </w:r>
    </w:p>
    <w:p w14:paraId="46845E24" w14:textId="77777777" w:rsidR="009D1D1E" w:rsidRPr="009D1D1E" w:rsidRDefault="009D1D1E" w:rsidP="009D1D1E">
      <w:pPr>
        <w:pStyle w:val="ListParagraph"/>
        <w:numPr>
          <w:ilvl w:val="0"/>
          <w:numId w:val="27"/>
        </w:numPr>
        <w:rPr>
          <w:rFonts w:cs="Arial"/>
          <w:sz w:val="22"/>
          <w:lang w:val="en-US"/>
        </w:rPr>
      </w:pPr>
      <w:r w:rsidRPr="009D1D1E">
        <w:rPr>
          <w:rFonts w:cs="Arial"/>
          <w:sz w:val="22"/>
          <w:lang w:val="en-US"/>
        </w:rPr>
        <w:t>Give learners time to master their section.</w:t>
      </w:r>
    </w:p>
    <w:p w14:paraId="5F1C7001" w14:textId="77777777" w:rsidR="009D1D1E" w:rsidRPr="009D1D1E" w:rsidRDefault="009D1D1E" w:rsidP="009D1D1E">
      <w:pPr>
        <w:pStyle w:val="ListParagraph"/>
        <w:numPr>
          <w:ilvl w:val="0"/>
          <w:numId w:val="27"/>
        </w:numPr>
        <w:rPr>
          <w:rFonts w:cs="Arial"/>
          <w:sz w:val="22"/>
          <w:lang w:val="en-US"/>
        </w:rPr>
      </w:pPr>
      <w:r w:rsidRPr="009D1D1E">
        <w:rPr>
          <w:rFonts w:cs="Arial"/>
          <w:sz w:val="22"/>
          <w:lang w:val="en-US"/>
        </w:rPr>
        <w:t>Direct leaners to return to their task groups.</w:t>
      </w:r>
    </w:p>
    <w:p w14:paraId="6101C9E7" w14:textId="77777777" w:rsidR="009D1D1E" w:rsidRPr="009D1D1E" w:rsidRDefault="009D1D1E" w:rsidP="009D1D1E">
      <w:pPr>
        <w:pStyle w:val="ListParagraph"/>
        <w:numPr>
          <w:ilvl w:val="0"/>
          <w:numId w:val="27"/>
        </w:numPr>
        <w:rPr>
          <w:rFonts w:cs="Arial"/>
          <w:sz w:val="22"/>
          <w:lang w:val="en-US"/>
        </w:rPr>
      </w:pPr>
      <w:r w:rsidRPr="009D1D1E">
        <w:rPr>
          <w:rFonts w:cs="Arial"/>
          <w:sz w:val="22"/>
          <w:lang w:val="en-US"/>
        </w:rPr>
        <w:t>Have each learner teach what they learned to their teammates.</w:t>
      </w:r>
    </w:p>
    <w:p w14:paraId="1CAB8035" w14:textId="77777777" w:rsidR="009D1D1E" w:rsidRPr="009D1D1E" w:rsidRDefault="009D1D1E" w:rsidP="009D1D1E">
      <w:pPr>
        <w:pStyle w:val="ListParagraph"/>
        <w:numPr>
          <w:ilvl w:val="0"/>
          <w:numId w:val="27"/>
        </w:numPr>
        <w:rPr>
          <w:rFonts w:cs="Arial"/>
          <w:sz w:val="22"/>
          <w:lang w:val="en-US"/>
        </w:rPr>
      </w:pPr>
      <w:r w:rsidRPr="009D1D1E">
        <w:rPr>
          <w:rFonts w:cs="Arial"/>
          <w:sz w:val="22"/>
          <w:lang w:val="en-US"/>
        </w:rPr>
        <w:t>Ask each team to demonstrates to the entire class how they have created a complete project (jigsaw puzzle) out of the different pieces.</w:t>
      </w:r>
    </w:p>
    <w:p w14:paraId="7A622A32" w14:textId="77777777" w:rsidR="009D1D1E" w:rsidRPr="009D1D1E" w:rsidRDefault="009D1D1E" w:rsidP="009D1D1E">
      <w:pPr>
        <w:rPr>
          <w:rFonts w:cs="Arial"/>
          <w:sz w:val="22"/>
          <w:lang w:val="en-US"/>
        </w:rPr>
      </w:pPr>
    </w:p>
    <w:p w14:paraId="22F9C22B" w14:textId="77777777" w:rsidR="009D1D1E" w:rsidRPr="009D1D1E" w:rsidRDefault="009D1D1E" w:rsidP="009D1D1E">
      <w:pPr>
        <w:rPr>
          <w:rFonts w:cs="Arial"/>
          <w:sz w:val="22"/>
        </w:rPr>
      </w:pPr>
      <w:r w:rsidRPr="009D1D1E">
        <w:rPr>
          <w:rFonts w:cs="Arial"/>
          <w:sz w:val="22"/>
        </w:rPr>
        <w:t xml:space="preserve">Jigsaw takes more time to organize and carry out because the teacher must find appropriate work to divide into sections. As well, the material should not have to be mastered equally by all pupils. </w:t>
      </w:r>
    </w:p>
    <w:p w14:paraId="629AA4CA" w14:textId="77777777" w:rsidR="009D1D1E" w:rsidRPr="009D1D1E" w:rsidRDefault="009D1D1E" w:rsidP="009D1D1E">
      <w:pPr>
        <w:jc w:val="both"/>
        <w:rPr>
          <w:rFonts w:cs="Arial"/>
          <w:sz w:val="22"/>
        </w:rPr>
      </w:pPr>
    </w:p>
    <w:p w14:paraId="61B0C9EC" w14:textId="77777777" w:rsidR="009D1D1E" w:rsidRPr="009D1D1E" w:rsidRDefault="009D1D1E" w:rsidP="009D1D1E">
      <w:pPr>
        <w:rPr>
          <w:rFonts w:cs="Arial"/>
          <w:sz w:val="22"/>
        </w:rPr>
      </w:pPr>
      <w:r w:rsidRPr="009D1D1E">
        <w:rPr>
          <w:rFonts w:cs="Arial"/>
          <w:sz w:val="22"/>
        </w:rPr>
        <w:t xml:space="preserve">This technique is effective because you have built-in </w:t>
      </w:r>
      <w:r w:rsidRPr="009D1D1E">
        <w:rPr>
          <w:rFonts w:cs="Arial"/>
          <w:bCs/>
          <w:i/>
          <w:color w:val="9866AA" w:themeColor="accent1"/>
          <w:sz w:val="22"/>
        </w:rPr>
        <w:t>individual accountability</w:t>
      </w:r>
      <w:r w:rsidRPr="009D1D1E">
        <w:rPr>
          <w:rFonts w:cs="Arial"/>
          <w:b/>
          <w:bCs/>
          <w:color w:val="9866AA" w:themeColor="accent1"/>
          <w:sz w:val="22"/>
        </w:rPr>
        <w:t xml:space="preserve"> </w:t>
      </w:r>
      <w:r w:rsidRPr="009D1D1E">
        <w:rPr>
          <w:rFonts w:cs="Arial"/>
          <w:sz w:val="22"/>
        </w:rPr>
        <w:t xml:space="preserve">(each team member has a part of the jigsaw puzzle) and </w:t>
      </w:r>
      <w:r w:rsidRPr="009D1D1E">
        <w:rPr>
          <w:rFonts w:cs="Arial"/>
          <w:bCs/>
          <w:i/>
          <w:color w:val="9866AA" w:themeColor="accent1"/>
          <w:sz w:val="22"/>
        </w:rPr>
        <w:t>positive interdependence</w:t>
      </w:r>
      <w:r w:rsidRPr="009D1D1E">
        <w:rPr>
          <w:rFonts w:cs="Arial"/>
          <w:color w:val="9866AA" w:themeColor="accent1"/>
          <w:sz w:val="22"/>
        </w:rPr>
        <w:t xml:space="preserve"> </w:t>
      </w:r>
      <w:r w:rsidRPr="009D1D1E">
        <w:rPr>
          <w:rFonts w:cs="Arial"/>
          <w:sz w:val="22"/>
        </w:rPr>
        <w:t xml:space="preserve">(the work—puzzle—cannot be finished without the contributions of all members). </w:t>
      </w:r>
      <w:bookmarkStart w:id="0" w:name="_GoBack"/>
      <w:bookmarkEnd w:id="0"/>
    </w:p>
    <w:p w14:paraId="563F5C31" w14:textId="77777777" w:rsidR="009D1D1E" w:rsidRPr="009D1D1E" w:rsidRDefault="009D1D1E" w:rsidP="009D1D1E">
      <w:pPr>
        <w:rPr>
          <w:rFonts w:cs="Arial"/>
          <w:sz w:val="22"/>
          <w:lang w:val="en-US"/>
        </w:rPr>
      </w:pPr>
    </w:p>
    <w:p w14:paraId="57C0AE7F" w14:textId="77777777" w:rsidR="009D1D1E" w:rsidRPr="009D1D1E" w:rsidRDefault="009D1D1E" w:rsidP="009D1D1E">
      <w:pPr>
        <w:rPr>
          <w:rFonts w:cs="Arial"/>
          <w:sz w:val="22"/>
          <w:lang w:val="en-US"/>
        </w:rPr>
      </w:pPr>
    </w:p>
    <w:p w14:paraId="15F33128" w14:textId="77777777" w:rsidR="009D1D1E" w:rsidRPr="009D1D1E" w:rsidRDefault="009D1D1E" w:rsidP="009D1D1E">
      <w:pPr>
        <w:rPr>
          <w:rFonts w:cs="Arial"/>
          <w:sz w:val="22"/>
          <w:lang w:val="en-US"/>
        </w:rPr>
      </w:pPr>
    </w:p>
    <w:p w14:paraId="2DB1780A" w14:textId="77777777" w:rsidR="009D1D1E" w:rsidRPr="009D1D1E" w:rsidRDefault="009D1D1E" w:rsidP="009D1D1E">
      <w:pPr>
        <w:rPr>
          <w:rFonts w:cs="Arial"/>
          <w:sz w:val="22"/>
        </w:rPr>
      </w:pPr>
    </w:p>
    <w:p w14:paraId="0C56ED6E" w14:textId="17C76795" w:rsidR="009D1D1E" w:rsidRDefault="009D1D1E" w:rsidP="009D1D1E">
      <w:pPr>
        <w:ind w:firstLine="720"/>
        <w:rPr>
          <w:lang w:val="en-US"/>
        </w:rPr>
      </w:pPr>
      <w:r>
        <w:rPr>
          <w:lang w:val="en-US"/>
        </w:rPr>
        <w:t xml:space="preserve">        </w:t>
      </w:r>
      <w:r>
        <w:rPr>
          <w:lang w:val="en-US"/>
        </w:rPr>
        <w:t>FOCUS GROUPS</w:t>
      </w:r>
      <w:r>
        <w:rPr>
          <w:lang w:val="en-US"/>
        </w:rPr>
        <w:tab/>
      </w:r>
      <w:r>
        <w:rPr>
          <w:lang w:val="en-US"/>
        </w:rPr>
        <w:tab/>
      </w:r>
      <w:r>
        <w:rPr>
          <w:lang w:val="en-US"/>
        </w:rPr>
        <w:tab/>
      </w:r>
      <w:r>
        <w:rPr>
          <w:lang w:val="en-US"/>
        </w:rPr>
        <w:tab/>
      </w:r>
      <w:r>
        <w:rPr>
          <w:lang w:val="en-US"/>
        </w:rPr>
        <w:t xml:space="preserve">       </w:t>
      </w:r>
      <w:r>
        <w:rPr>
          <w:lang w:val="en-US"/>
        </w:rPr>
        <w:t>TASK GROUPS</w:t>
      </w:r>
    </w:p>
    <w:p w14:paraId="7DDF479C" w14:textId="77777777" w:rsidR="009D1D1E" w:rsidRDefault="009D1D1E" w:rsidP="009D1D1E">
      <w:pPr>
        <w:jc w:val="center"/>
        <w:rPr>
          <w:lang w:val="en-US"/>
        </w:rPr>
      </w:pPr>
      <w:r>
        <w:rPr>
          <w:noProof/>
          <w:lang w:val="en-US"/>
        </w:rPr>
        <w:drawing>
          <wp:inline distT="0" distB="0" distL="0" distR="0" wp14:anchorId="25238AD7" wp14:editId="42E103A5">
            <wp:extent cx="1170744" cy="722376"/>
            <wp:effectExtent l="0" t="25400" r="10795" b="4000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Pr>
          <w:lang w:val="en-US"/>
        </w:rPr>
        <w:t xml:space="preserve">  </w:t>
      </w:r>
      <w:r>
        <w:rPr>
          <w:noProof/>
          <w:lang w:val="en-US"/>
        </w:rPr>
        <w:drawing>
          <wp:inline distT="0" distB="0" distL="0" distR="0" wp14:anchorId="056E3D35" wp14:editId="43841F16">
            <wp:extent cx="1170744" cy="722376"/>
            <wp:effectExtent l="0" t="25400" r="10795" b="4000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Pr>
          <w:lang w:val="en-US"/>
        </w:rPr>
        <w:t xml:space="preserve">  </w:t>
      </w:r>
      <w:r>
        <w:rPr>
          <w:lang w:val="en-US"/>
        </w:rPr>
        <w:tab/>
      </w:r>
      <w:r w:rsidRPr="00A52858">
        <w:rPr>
          <w:b/>
          <w:sz w:val="28"/>
          <w:lang w:val="en-US"/>
        </w:rPr>
        <w:sym w:font="Wingdings" w:char="F0E0"/>
      </w:r>
      <w:r>
        <w:rPr>
          <w:lang w:val="en-US"/>
        </w:rPr>
        <w:t xml:space="preserve"> </w:t>
      </w:r>
      <w:r>
        <w:rPr>
          <w:lang w:val="en-US"/>
        </w:rPr>
        <w:tab/>
        <w:t xml:space="preserve"> </w:t>
      </w:r>
      <w:r>
        <w:rPr>
          <w:noProof/>
          <w:lang w:val="en-US"/>
        </w:rPr>
        <w:drawing>
          <wp:inline distT="0" distB="0" distL="0" distR="0" wp14:anchorId="2D439D56" wp14:editId="4C516777">
            <wp:extent cx="1170305" cy="722376"/>
            <wp:effectExtent l="0" t="25400" r="10795" b="4000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Pr>
          <w:lang w:val="en-US"/>
        </w:rPr>
        <w:t xml:space="preserve">  </w:t>
      </w:r>
      <w:r>
        <w:rPr>
          <w:noProof/>
          <w:lang w:val="en-US"/>
        </w:rPr>
        <w:drawing>
          <wp:inline distT="0" distB="0" distL="0" distR="0" wp14:anchorId="5D5FE655" wp14:editId="69FB15A6">
            <wp:extent cx="1170744" cy="722376"/>
            <wp:effectExtent l="0" t="25400" r="10795" b="40005"/>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9CB23C7" w14:textId="77777777" w:rsidR="009D1D1E" w:rsidRDefault="009D1D1E" w:rsidP="009D1D1E">
      <w:pPr>
        <w:jc w:val="center"/>
        <w:rPr>
          <w:lang w:val="en-US"/>
        </w:rPr>
      </w:pPr>
      <w:r>
        <w:rPr>
          <w:noProof/>
          <w:lang w:val="en-US"/>
        </w:rPr>
        <w:drawing>
          <wp:inline distT="0" distB="0" distL="0" distR="0" wp14:anchorId="7BB10063" wp14:editId="054B1187">
            <wp:extent cx="1170744" cy="722376"/>
            <wp:effectExtent l="0" t="25400" r="10795" b="4000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Pr>
          <w:lang w:val="en-US"/>
        </w:rPr>
        <w:t xml:space="preserve">  </w:t>
      </w:r>
      <w:r>
        <w:rPr>
          <w:noProof/>
          <w:lang w:val="en-US"/>
        </w:rPr>
        <w:drawing>
          <wp:inline distT="0" distB="0" distL="0" distR="0" wp14:anchorId="5D49AB45" wp14:editId="26B251FE">
            <wp:extent cx="1170744" cy="722376"/>
            <wp:effectExtent l="0" t="25400" r="10795" b="4000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r>
        <w:rPr>
          <w:lang w:val="en-US"/>
        </w:rPr>
        <w:t xml:space="preserve">  </w:t>
      </w:r>
      <w:r>
        <w:rPr>
          <w:lang w:val="en-US"/>
        </w:rPr>
        <w:tab/>
      </w:r>
      <w:r>
        <w:rPr>
          <w:lang w:val="en-US"/>
        </w:rPr>
        <w:tab/>
        <w:t xml:space="preserve"> </w:t>
      </w:r>
      <w:r>
        <w:rPr>
          <w:noProof/>
          <w:lang w:val="en-US"/>
        </w:rPr>
        <w:drawing>
          <wp:inline distT="0" distB="0" distL="0" distR="0" wp14:anchorId="1AACEAA3" wp14:editId="516EE775">
            <wp:extent cx="1170744" cy="722376"/>
            <wp:effectExtent l="0" t="25400" r="10795" b="4000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r>
        <w:rPr>
          <w:lang w:val="en-US"/>
        </w:rPr>
        <w:t xml:space="preserve">  </w:t>
      </w:r>
      <w:r>
        <w:rPr>
          <w:noProof/>
          <w:lang w:val="en-US"/>
        </w:rPr>
        <w:drawing>
          <wp:inline distT="0" distB="0" distL="0" distR="0" wp14:anchorId="2D22D85E" wp14:editId="607A5DD7">
            <wp:extent cx="1170744" cy="722376"/>
            <wp:effectExtent l="0" t="25400" r="10795" b="4000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01289018" w14:textId="77777777" w:rsidR="009D1D1E" w:rsidRDefault="009D1D1E" w:rsidP="009D1D1E">
      <w:pPr>
        <w:rPr>
          <w:lang w:val="en-US"/>
        </w:rPr>
      </w:pPr>
    </w:p>
    <w:p w14:paraId="0C2C9382" w14:textId="77777777" w:rsidR="009D1D1E" w:rsidRPr="0092538B" w:rsidRDefault="009D1D1E" w:rsidP="009D1D1E">
      <w:pPr>
        <w:rPr>
          <w:rFonts w:cs="Arial"/>
        </w:rPr>
      </w:pPr>
    </w:p>
    <w:p w14:paraId="149F60C4" w14:textId="5E3C1E01" w:rsidR="006B6059" w:rsidRPr="00347DBE" w:rsidRDefault="006B6059" w:rsidP="009D1D1E">
      <w:pPr>
        <w:rPr>
          <w:rFonts w:cs="Arial"/>
          <w:sz w:val="21"/>
        </w:rPr>
      </w:pPr>
    </w:p>
    <w:sectPr w:rsidR="006B6059" w:rsidRPr="00347DBE" w:rsidSect="00485B9D">
      <w:headerReference w:type="default" r:id="rId48"/>
      <w:footerReference w:type="default" r:id="rId49"/>
      <w:headerReference w:type="first" r:id="rId50"/>
      <w:footerReference w:type="first" r:id="rId51"/>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83D5C" w14:textId="77777777" w:rsidR="004B4D23" w:rsidRDefault="004B4D23" w:rsidP="006D205D">
      <w:r>
        <w:separator/>
      </w:r>
    </w:p>
  </w:endnote>
  <w:endnote w:type="continuationSeparator" w:id="0">
    <w:p w14:paraId="3AE92157" w14:textId="77777777" w:rsidR="004B4D23" w:rsidRDefault="004B4D23"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harter">
    <w:panose1 w:val="02040503050506020203"/>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Times New Roman (Body CS)">
    <w:panose1 w:val="02020603050405020304"/>
    <w:charset w:val="00"/>
    <w:family w:val="roman"/>
    <w:notTrueType/>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AE3874" w14:paraId="0A54FAD0" w14:textId="77777777" w:rsidTr="003752F5">
      <w:trPr>
        <w:trHeight w:val="720"/>
      </w:trPr>
      <w:tc>
        <w:tcPr>
          <w:tcW w:w="3136" w:type="pct"/>
          <w:gridSpan w:val="2"/>
          <w:vAlign w:val="center"/>
        </w:tcPr>
        <w:p w14:paraId="72E5EE79" w14:textId="77777777" w:rsidR="00AE3874" w:rsidRPr="00211E6D" w:rsidRDefault="00AE3874"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14:paraId="79FA93F6" w14:textId="0DD92FC5" w:rsidR="00AE3874" w:rsidRDefault="00AE3874"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sidR="009D1D1E">
            <w:rPr>
              <w:rFonts w:cs="Arial"/>
              <w:noProof/>
              <w:color w:val="04AED0" w:themeColor="text2"/>
              <w:sz w:val="20"/>
              <w:szCs w:val="20"/>
              <w:lang w:val="en-US"/>
            </w:rPr>
            <w:t>ABRA-KE-TA-Jigsaw-20210721.docx</w:t>
          </w:r>
          <w:r w:rsidRPr="00211E6D">
            <w:rPr>
              <w:rFonts w:cs="Arial"/>
              <w:color w:val="04AED0" w:themeColor="text2"/>
              <w:sz w:val="20"/>
              <w:szCs w:val="20"/>
              <w:lang w:val="en-US"/>
            </w:rPr>
            <w:fldChar w:fldCharType="end"/>
          </w:r>
        </w:p>
      </w:tc>
      <w:tc>
        <w:tcPr>
          <w:tcW w:w="1354" w:type="pct"/>
          <w:vAlign w:val="center"/>
        </w:tcPr>
        <w:p w14:paraId="1D0B35E3" w14:textId="77777777" w:rsidR="00AE3874" w:rsidRDefault="00AE3874" w:rsidP="00AE3874">
          <w:pPr>
            <w:pStyle w:val="Footer"/>
            <w:jc w:val="right"/>
            <w:rPr>
              <w:color w:val="04AED0" w:themeColor="text2"/>
              <w:sz w:val="20"/>
              <w:szCs w:val="20"/>
            </w:rPr>
          </w:pPr>
        </w:p>
      </w:tc>
      <w:tc>
        <w:tcPr>
          <w:tcW w:w="509" w:type="pct"/>
          <w:vAlign w:val="center"/>
        </w:tcPr>
        <w:p w14:paraId="521F0022" w14:textId="77777777" w:rsidR="00AE3874" w:rsidRDefault="00AE3874"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3CEB29B5" wp14:editId="24ABEABC">
                <wp:extent cx="365760" cy="365760"/>
                <wp:effectExtent l="0" t="0" r="2540" b="2540"/>
                <wp:docPr id="24" name="Picture 24"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AE3874" w14:paraId="4CB745E0" w14:textId="77777777" w:rsidTr="003752F5">
      <w:tc>
        <w:tcPr>
          <w:tcW w:w="2500" w:type="pct"/>
          <w:vAlign w:val="center"/>
        </w:tcPr>
        <w:p w14:paraId="7926A499" w14:textId="77777777" w:rsidR="00AE3874" w:rsidRPr="00097E4D" w:rsidRDefault="00AE3874" w:rsidP="00AE3874">
          <w:pPr>
            <w:pStyle w:val="Footer"/>
            <w:rPr>
              <w:noProof/>
              <w:color w:val="04AED0" w:themeColor="text2"/>
              <w:sz w:val="18"/>
            </w:rPr>
          </w:pPr>
        </w:p>
      </w:tc>
      <w:tc>
        <w:tcPr>
          <w:tcW w:w="2500" w:type="pct"/>
          <w:gridSpan w:val="3"/>
          <w:vAlign w:val="center"/>
        </w:tcPr>
        <w:p w14:paraId="5A8573C5" w14:textId="77777777" w:rsidR="00AE3874" w:rsidRPr="00097E4D" w:rsidRDefault="00AE3874" w:rsidP="00AE3874">
          <w:pPr>
            <w:pStyle w:val="Footer"/>
            <w:jc w:val="right"/>
            <w:rPr>
              <w:rFonts w:cs="Times New Roman (Body CS)"/>
              <w:noProof/>
              <w:color w:val="04AED0" w:themeColor="text2"/>
              <w:sz w:val="18"/>
              <w:szCs w:val="20"/>
            </w:rPr>
          </w:pPr>
        </w:p>
      </w:tc>
    </w:tr>
  </w:tbl>
  <w:p w14:paraId="2E007F23" w14:textId="77777777" w:rsidR="00AE3874" w:rsidRDefault="00AE3874">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7258E9F0" wp14:editId="58138C81">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5B551A99" w14:textId="77777777" w:rsidR="00AE3874" w:rsidRDefault="00AE3874"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58E9F0"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14:paraId="5B551A99" w14:textId="77777777" w:rsidR="00AE3874" w:rsidRDefault="00AE3874"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AC1644" w14:paraId="3B3901A3" w14:textId="77777777" w:rsidTr="00AC1644">
      <w:trPr>
        <w:trHeight w:val="720"/>
      </w:trPr>
      <w:tc>
        <w:tcPr>
          <w:tcW w:w="2476" w:type="pct"/>
          <w:vAlign w:val="center"/>
        </w:tcPr>
        <w:p w14:paraId="2B881FA4" w14:textId="77777777" w:rsidR="00AC1644" w:rsidRDefault="00AC1644" w:rsidP="006F2356">
          <w:pPr>
            <w:pStyle w:val="Footer"/>
            <w:rPr>
              <w:color w:val="04AED0" w:themeColor="text2"/>
              <w:sz w:val="20"/>
              <w:szCs w:val="20"/>
            </w:rPr>
          </w:pPr>
          <w:r>
            <w:rPr>
              <w:noProof/>
              <w:color w:val="04AED0" w:themeColor="text2"/>
              <w:sz w:val="20"/>
              <w:szCs w:val="20"/>
            </w:rPr>
            <w:drawing>
              <wp:inline distT="0" distB="0" distL="0" distR="0" wp14:anchorId="474E9F33" wp14:editId="2E3E4AA9">
                <wp:extent cx="2806065" cy="266065"/>
                <wp:effectExtent l="0" t="0" r="635" b="635"/>
                <wp:docPr id="32" name="Picture 3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14:paraId="2032AEEC" w14:textId="77777777" w:rsidR="00AC1644" w:rsidRDefault="00AC1644" w:rsidP="0050063C">
          <w:pPr>
            <w:pStyle w:val="Footer"/>
            <w:jc w:val="right"/>
            <w:rPr>
              <w:color w:val="04AED0" w:themeColor="text2"/>
              <w:sz w:val="20"/>
              <w:szCs w:val="20"/>
            </w:rPr>
          </w:pPr>
          <w:r>
            <w:rPr>
              <w:noProof/>
              <w:color w:val="04AED0" w:themeColor="text2"/>
              <w:sz w:val="20"/>
            </w:rPr>
            <w:drawing>
              <wp:inline distT="0" distB="0" distL="0" distR="0" wp14:anchorId="26C2F4C9" wp14:editId="2035901F">
                <wp:extent cx="457200" cy="457200"/>
                <wp:effectExtent l="0" t="0" r="0" b="0"/>
                <wp:docPr id="29" name="Picture 29"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14:paraId="536D4D21" w14:textId="77777777" w:rsidR="00AC1644" w:rsidRDefault="00AC1644" w:rsidP="00CB6BB4">
          <w:pPr>
            <w:pStyle w:val="Footer"/>
            <w:jc w:val="center"/>
            <w:rPr>
              <w:noProof/>
              <w:color w:val="04AED0" w:themeColor="text2"/>
              <w:sz w:val="20"/>
              <w:szCs w:val="20"/>
            </w:rPr>
          </w:pPr>
        </w:p>
      </w:tc>
      <w:tc>
        <w:tcPr>
          <w:tcW w:w="840" w:type="pct"/>
          <w:vAlign w:val="center"/>
        </w:tcPr>
        <w:p w14:paraId="2334CA13" w14:textId="77777777" w:rsidR="00AC1644" w:rsidRDefault="00AC1644" w:rsidP="00AE3874">
          <w:pPr>
            <w:pStyle w:val="Footer"/>
            <w:jc w:val="right"/>
            <w:rPr>
              <w:color w:val="04AED0" w:themeColor="text2"/>
              <w:sz w:val="20"/>
              <w:szCs w:val="20"/>
            </w:rPr>
          </w:pPr>
        </w:p>
      </w:tc>
    </w:tr>
    <w:tr w:rsidR="0050063C" w14:paraId="4E152F9B" w14:textId="77777777" w:rsidTr="00AC1644">
      <w:trPr>
        <w:trHeight w:val="288"/>
      </w:trPr>
      <w:tc>
        <w:tcPr>
          <w:tcW w:w="2476" w:type="pct"/>
          <w:vAlign w:val="bottom"/>
        </w:tcPr>
        <w:p w14:paraId="15008FAD" w14:textId="77777777" w:rsidR="0050063C" w:rsidRPr="00097E4D" w:rsidRDefault="0050063C"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14:paraId="5194A1EF" w14:textId="506DE331" w:rsidR="0050063C" w:rsidRPr="00211E6D" w:rsidRDefault="0050063C"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sidR="009D1D1E">
            <w:rPr>
              <w:rFonts w:cs="Arial"/>
              <w:noProof/>
              <w:color w:val="04AED0" w:themeColor="text2"/>
              <w:sz w:val="18"/>
              <w:szCs w:val="20"/>
              <w:lang w:val="en-US"/>
            </w:rPr>
            <w:t>ABRA-KE-TA-Jigsaw-20210721.docx</w:t>
          </w:r>
          <w:r w:rsidRPr="00211E6D">
            <w:rPr>
              <w:rFonts w:cs="Arial"/>
              <w:color w:val="04AED0" w:themeColor="text2"/>
              <w:sz w:val="18"/>
              <w:szCs w:val="20"/>
              <w:lang w:val="en-US"/>
            </w:rPr>
            <w:fldChar w:fldCharType="end"/>
          </w:r>
        </w:p>
      </w:tc>
    </w:tr>
  </w:tbl>
  <w:p w14:paraId="1DD028B9" w14:textId="77777777" w:rsidR="00096918" w:rsidRPr="00644CA3" w:rsidRDefault="00096918"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41E6CB94" wp14:editId="4E1CD032">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3299A4D5" w14:textId="77777777" w:rsidR="00096918" w:rsidRDefault="00096918"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1E6CB94"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14:paraId="3299A4D5" w14:textId="77777777" w:rsidR="00096918" w:rsidRDefault="00096918"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DADC4" w14:textId="77777777" w:rsidR="004B4D23" w:rsidRDefault="004B4D23" w:rsidP="006D205D">
      <w:r>
        <w:separator/>
      </w:r>
    </w:p>
  </w:footnote>
  <w:footnote w:type="continuationSeparator" w:id="0">
    <w:p w14:paraId="3B511053" w14:textId="77777777" w:rsidR="004B4D23" w:rsidRDefault="004B4D23"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DFED" w14:textId="77777777" w:rsidR="00AE3874" w:rsidRPr="00AE3874" w:rsidRDefault="00AE3874"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5B684399" wp14:editId="49F63978">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770BA0"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06079839" wp14:editId="6C677E33">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6BE96D"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6079839"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14:paraId="426BE96D"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59614CE8" wp14:editId="04D04D28">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3CF4E94" w14:textId="77777777" w:rsidR="00AE3874" w:rsidRPr="00096918" w:rsidRDefault="003A22D8"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A</w:t>
                          </w:r>
                          <w:r>
                            <w:rPr>
                              <w:b/>
                              <w:color w:val="FFFFFF" w:themeColor="background1"/>
                              <w:sz w:val="22"/>
                              <w:szCs w:val="22"/>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9614CE8"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14:paraId="73CF4E94" w14:textId="77777777" w:rsidR="00AE3874" w:rsidRPr="00096918" w:rsidRDefault="003A22D8"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A</w:t>
                    </w:r>
                    <w:r>
                      <w:rPr>
                        <w:b/>
                        <w:color w:val="FFFFFF" w:themeColor="background1"/>
                        <w:sz w:val="22"/>
                        <w:szCs w:val="22"/>
                      </w:rPr>
                      <w:t>ID</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462CA816" wp14:editId="3A392271">
          <wp:simplePos x="0" y="0"/>
          <wp:positionH relativeFrom="column">
            <wp:posOffset>-688340</wp:posOffset>
          </wp:positionH>
          <wp:positionV relativeFrom="paragraph">
            <wp:posOffset>-219075</wp:posOffset>
          </wp:positionV>
          <wp:extent cx="593725" cy="274320"/>
          <wp:effectExtent l="0" t="0" r="0" b="0"/>
          <wp:wrapSquare wrapText="bothSides"/>
          <wp:docPr id="23" name="Picture 23"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DD0CB" w14:textId="77777777" w:rsidR="00AE3874" w:rsidRPr="00EE40BE" w:rsidRDefault="00AE3874"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0102157F" wp14:editId="47FF5A70">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4"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9A413A"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2A3D6876" wp14:editId="10DD39C8">
          <wp:simplePos x="0" y="0"/>
          <wp:positionH relativeFrom="column">
            <wp:posOffset>-688340</wp:posOffset>
          </wp:positionH>
          <wp:positionV relativeFrom="paragraph">
            <wp:posOffset>-219075</wp:posOffset>
          </wp:positionV>
          <wp:extent cx="969645" cy="447675"/>
          <wp:effectExtent l="0" t="0" r="1905" b="9525"/>
          <wp:wrapSquare wrapText="bothSides"/>
          <wp:docPr id="25" name="Picture 25"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11FE6901" wp14:editId="680EF971">
              <wp:simplePos x="0" y="0"/>
              <wp:positionH relativeFrom="column">
                <wp:posOffset>796290</wp:posOffset>
              </wp:positionH>
              <wp:positionV relativeFrom="paragraph">
                <wp:posOffset>-203200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A360D0A" w14:textId="77777777" w:rsidR="00AE3874" w:rsidRPr="004E7686" w:rsidRDefault="006D7D86"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1FE6901" id="_x0000_t202" coordsize="21600,21600" o:spt="202" path="m,l,21600r21600,l21600,xe">
              <v:stroke joinstyle="miter"/>
              <v:path gradientshapeok="t" o:connecttype="rect"/>
            </v:shapetype>
            <v:shape id="Text Box 1"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" filled="f" stroked="f" strokeweight=".5pt">
              <v:textbox style="mso-fit-shape-to-text:t">
                <w:txbxContent>
                  <w:p w14:paraId="3A360D0A" w14:textId="77777777" w:rsidR="00AE3874" w:rsidRPr="004E7686" w:rsidRDefault="006D7D86"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21845917" wp14:editId="6D5A968D">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97A86"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21845917"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14:paraId="5FD97A86"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14:paraId="132FD896" w14:textId="77777777" w:rsidR="00AE3874" w:rsidRDefault="00AE3874" w:rsidP="00AE3874">
    <w:pPr>
      <w:pStyle w:val="Header"/>
    </w:pPr>
  </w:p>
  <w:p w14:paraId="2D94A7FE" w14:textId="77777777" w:rsidR="00096918" w:rsidRPr="00AE3874" w:rsidRDefault="00096918"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97BA2"/>
    <w:multiLevelType w:val="hybridMultilevel"/>
    <w:tmpl w:val="5C8030C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FB3B3D"/>
    <w:multiLevelType w:val="hybridMultilevel"/>
    <w:tmpl w:val="8CD09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596D8B"/>
    <w:multiLevelType w:val="hybridMultilevel"/>
    <w:tmpl w:val="3A261EA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D77D4"/>
    <w:multiLevelType w:val="hybridMultilevel"/>
    <w:tmpl w:val="8B2A2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8091A"/>
    <w:multiLevelType w:val="hybridMultilevel"/>
    <w:tmpl w:val="7552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924081"/>
    <w:multiLevelType w:val="hybridMultilevel"/>
    <w:tmpl w:val="C04840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7A76BE"/>
    <w:multiLevelType w:val="hybridMultilevel"/>
    <w:tmpl w:val="C6F8BCE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29394E"/>
    <w:multiLevelType w:val="hybridMultilevel"/>
    <w:tmpl w:val="6FAA5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302DF4"/>
    <w:multiLevelType w:val="hybridMultilevel"/>
    <w:tmpl w:val="4E4AD43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6363BA"/>
    <w:multiLevelType w:val="hybridMultilevel"/>
    <w:tmpl w:val="391A1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B95139"/>
    <w:multiLevelType w:val="hybridMultilevel"/>
    <w:tmpl w:val="9816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12494D"/>
    <w:multiLevelType w:val="hybridMultilevel"/>
    <w:tmpl w:val="AC7CAD3E"/>
    <w:lvl w:ilvl="0" w:tplc="93E6742C">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51376"/>
    <w:multiLevelType w:val="hybridMultilevel"/>
    <w:tmpl w:val="BE3E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82B22"/>
    <w:multiLevelType w:val="hybridMultilevel"/>
    <w:tmpl w:val="DF183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E80099"/>
    <w:multiLevelType w:val="hybridMultilevel"/>
    <w:tmpl w:val="2E002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B710E3"/>
    <w:multiLevelType w:val="hybridMultilevel"/>
    <w:tmpl w:val="14067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1233B0F"/>
    <w:multiLevelType w:val="hybridMultilevel"/>
    <w:tmpl w:val="FB64B5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CA54D0"/>
    <w:multiLevelType w:val="hybridMultilevel"/>
    <w:tmpl w:val="09FE9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1D4A3D"/>
    <w:multiLevelType w:val="hybridMultilevel"/>
    <w:tmpl w:val="06F096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6859FE"/>
    <w:multiLevelType w:val="hybridMultilevel"/>
    <w:tmpl w:val="B6D6DCC4"/>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7A5462"/>
    <w:multiLevelType w:val="hybridMultilevel"/>
    <w:tmpl w:val="50C4E7F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893B7D"/>
    <w:multiLevelType w:val="hybridMultilevel"/>
    <w:tmpl w:val="C4CC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0E1AF1"/>
    <w:multiLevelType w:val="hybridMultilevel"/>
    <w:tmpl w:val="D99250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B301D8"/>
    <w:multiLevelType w:val="hybridMultilevel"/>
    <w:tmpl w:val="F56AA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7A12D40"/>
    <w:multiLevelType w:val="hybridMultilevel"/>
    <w:tmpl w:val="5E264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61411A"/>
    <w:multiLevelType w:val="hybridMultilevel"/>
    <w:tmpl w:val="02E424D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8A0526"/>
    <w:multiLevelType w:val="hybridMultilevel"/>
    <w:tmpl w:val="7F14A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253EB1"/>
    <w:multiLevelType w:val="hybridMultilevel"/>
    <w:tmpl w:val="8A70894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2902B0F"/>
    <w:multiLevelType w:val="hybridMultilevel"/>
    <w:tmpl w:val="7AC68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2C0D2A"/>
    <w:multiLevelType w:val="hybridMultilevel"/>
    <w:tmpl w:val="4A389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2D2FC0"/>
    <w:multiLevelType w:val="hybridMultilevel"/>
    <w:tmpl w:val="B654254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8003071"/>
    <w:multiLevelType w:val="hybridMultilevel"/>
    <w:tmpl w:val="72F6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345624"/>
    <w:multiLevelType w:val="hybridMultilevel"/>
    <w:tmpl w:val="DAEE7BAC"/>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804835"/>
    <w:multiLevelType w:val="hybridMultilevel"/>
    <w:tmpl w:val="B9D26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E81D39"/>
    <w:multiLevelType w:val="hybridMultilevel"/>
    <w:tmpl w:val="46743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AE86387"/>
    <w:multiLevelType w:val="hybridMultilevel"/>
    <w:tmpl w:val="296C8FE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3A3C93"/>
    <w:multiLevelType w:val="hybridMultilevel"/>
    <w:tmpl w:val="1B363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7E7099"/>
    <w:multiLevelType w:val="hybridMultilevel"/>
    <w:tmpl w:val="84A0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685E8F"/>
    <w:multiLevelType w:val="hybridMultilevel"/>
    <w:tmpl w:val="DD42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DE0EA9"/>
    <w:multiLevelType w:val="hybridMultilevel"/>
    <w:tmpl w:val="8EC20A0C"/>
    <w:lvl w:ilvl="0" w:tplc="B7EEB0DC">
      <w:start w:val="1"/>
      <w:numFmt w:val="decimal"/>
      <w:lvlText w:val="%1."/>
      <w:lvlJc w:val="left"/>
      <w:pPr>
        <w:ind w:left="1080" w:hanging="360"/>
      </w:pPr>
      <w:rPr>
        <w:rFonts w:hint="default"/>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7"/>
  </w:num>
  <w:num w:numId="3">
    <w:abstractNumId w:val="1"/>
  </w:num>
  <w:num w:numId="4">
    <w:abstractNumId w:val="36"/>
  </w:num>
  <w:num w:numId="5">
    <w:abstractNumId w:val="0"/>
  </w:num>
  <w:num w:numId="6">
    <w:abstractNumId w:val="10"/>
  </w:num>
  <w:num w:numId="7">
    <w:abstractNumId w:val="32"/>
  </w:num>
  <w:num w:numId="8">
    <w:abstractNumId w:val="38"/>
  </w:num>
  <w:num w:numId="9">
    <w:abstractNumId w:val="15"/>
  </w:num>
  <w:num w:numId="10">
    <w:abstractNumId w:val="18"/>
  </w:num>
  <w:num w:numId="11">
    <w:abstractNumId w:val="20"/>
  </w:num>
  <w:num w:numId="12">
    <w:abstractNumId w:val="40"/>
  </w:num>
  <w:num w:numId="13">
    <w:abstractNumId w:val="33"/>
  </w:num>
  <w:num w:numId="14">
    <w:abstractNumId w:val="12"/>
  </w:num>
  <w:num w:numId="15">
    <w:abstractNumId w:val="30"/>
  </w:num>
  <w:num w:numId="16">
    <w:abstractNumId w:val="13"/>
  </w:num>
  <w:num w:numId="17">
    <w:abstractNumId w:val="39"/>
  </w:num>
  <w:num w:numId="18">
    <w:abstractNumId w:val="4"/>
  </w:num>
  <w:num w:numId="19">
    <w:abstractNumId w:val="25"/>
  </w:num>
  <w:num w:numId="20">
    <w:abstractNumId w:val="17"/>
  </w:num>
  <w:num w:numId="21">
    <w:abstractNumId w:val="14"/>
  </w:num>
  <w:num w:numId="22">
    <w:abstractNumId w:val="34"/>
  </w:num>
  <w:num w:numId="23">
    <w:abstractNumId w:val="6"/>
  </w:num>
  <w:num w:numId="24">
    <w:abstractNumId w:val="35"/>
  </w:num>
  <w:num w:numId="25">
    <w:abstractNumId w:val="3"/>
  </w:num>
  <w:num w:numId="26">
    <w:abstractNumId w:val="11"/>
  </w:num>
  <w:num w:numId="27">
    <w:abstractNumId w:val="26"/>
  </w:num>
  <w:num w:numId="28">
    <w:abstractNumId w:val="21"/>
  </w:num>
  <w:num w:numId="29">
    <w:abstractNumId w:val="8"/>
  </w:num>
  <w:num w:numId="30">
    <w:abstractNumId w:val="28"/>
  </w:num>
  <w:num w:numId="31">
    <w:abstractNumId w:val="2"/>
  </w:num>
  <w:num w:numId="32">
    <w:abstractNumId w:val="7"/>
  </w:num>
  <w:num w:numId="33">
    <w:abstractNumId w:val="31"/>
  </w:num>
  <w:num w:numId="34">
    <w:abstractNumId w:val="9"/>
  </w:num>
  <w:num w:numId="35">
    <w:abstractNumId w:val="23"/>
  </w:num>
  <w:num w:numId="36">
    <w:abstractNumId w:val="29"/>
  </w:num>
  <w:num w:numId="37">
    <w:abstractNumId w:val="24"/>
  </w:num>
  <w:num w:numId="38">
    <w:abstractNumId w:val="16"/>
  </w:num>
  <w:num w:numId="39">
    <w:abstractNumId w:val="27"/>
  </w:num>
  <w:num w:numId="40">
    <w:abstractNumId w:val="22"/>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76"/>
    <w:rsid w:val="0001701B"/>
    <w:rsid w:val="00017497"/>
    <w:rsid w:val="00024BF6"/>
    <w:rsid w:val="000325EE"/>
    <w:rsid w:val="000326CF"/>
    <w:rsid w:val="00033CB6"/>
    <w:rsid w:val="000351AE"/>
    <w:rsid w:val="00036D3A"/>
    <w:rsid w:val="00041267"/>
    <w:rsid w:val="000474D8"/>
    <w:rsid w:val="00050674"/>
    <w:rsid w:val="000538E4"/>
    <w:rsid w:val="00053D87"/>
    <w:rsid w:val="00083568"/>
    <w:rsid w:val="00083965"/>
    <w:rsid w:val="000859F1"/>
    <w:rsid w:val="00091E0F"/>
    <w:rsid w:val="00092EB0"/>
    <w:rsid w:val="00096918"/>
    <w:rsid w:val="00097E4D"/>
    <w:rsid w:val="000A0F98"/>
    <w:rsid w:val="000A42D7"/>
    <w:rsid w:val="000B09FC"/>
    <w:rsid w:val="000B352E"/>
    <w:rsid w:val="000B4B89"/>
    <w:rsid w:val="000D530F"/>
    <w:rsid w:val="000D5D5A"/>
    <w:rsid w:val="000E307E"/>
    <w:rsid w:val="000E3538"/>
    <w:rsid w:val="000E6E43"/>
    <w:rsid w:val="000F1185"/>
    <w:rsid w:val="000F2774"/>
    <w:rsid w:val="0011417C"/>
    <w:rsid w:val="00134B3B"/>
    <w:rsid w:val="001439D2"/>
    <w:rsid w:val="001475F1"/>
    <w:rsid w:val="00182B82"/>
    <w:rsid w:val="001838DF"/>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85748"/>
    <w:rsid w:val="0029095F"/>
    <w:rsid w:val="002919CA"/>
    <w:rsid w:val="002A377F"/>
    <w:rsid w:val="002D7666"/>
    <w:rsid w:val="002E4276"/>
    <w:rsid w:val="002F1E58"/>
    <w:rsid w:val="002F4687"/>
    <w:rsid w:val="00303FBA"/>
    <w:rsid w:val="0030722B"/>
    <w:rsid w:val="003170F6"/>
    <w:rsid w:val="00332354"/>
    <w:rsid w:val="00332EC8"/>
    <w:rsid w:val="00334A9B"/>
    <w:rsid w:val="00341466"/>
    <w:rsid w:val="0034360A"/>
    <w:rsid w:val="00347DBE"/>
    <w:rsid w:val="00352086"/>
    <w:rsid w:val="00355436"/>
    <w:rsid w:val="00360282"/>
    <w:rsid w:val="003665DF"/>
    <w:rsid w:val="00367DC1"/>
    <w:rsid w:val="00370C24"/>
    <w:rsid w:val="0037239D"/>
    <w:rsid w:val="00376E12"/>
    <w:rsid w:val="003963A6"/>
    <w:rsid w:val="00396746"/>
    <w:rsid w:val="003A22D8"/>
    <w:rsid w:val="003C34D6"/>
    <w:rsid w:val="003C3739"/>
    <w:rsid w:val="003D6331"/>
    <w:rsid w:val="003D751A"/>
    <w:rsid w:val="003E00C4"/>
    <w:rsid w:val="003E273D"/>
    <w:rsid w:val="0040070E"/>
    <w:rsid w:val="004113D1"/>
    <w:rsid w:val="0041287A"/>
    <w:rsid w:val="0041743C"/>
    <w:rsid w:val="004230E0"/>
    <w:rsid w:val="00424C06"/>
    <w:rsid w:val="0043663F"/>
    <w:rsid w:val="0043748D"/>
    <w:rsid w:val="00455BC3"/>
    <w:rsid w:val="00471A32"/>
    <w:rsid w:val="004743F8"/>
    <w:rsid w:val="00484F6D"/>
    <w:rsid w:val="00485B9D"/>
    <w:rsid w:val="004A7429"/>
    <w:rsid w:val="004B2C78"/>
    <w:rsid w:val="004B4D23"/>
    <w:rsid w:val="004C0CEB"/>
    <w:rsid w:val="004D18E0"/>
    <w:rsid w:val="004E7686"/>
    <w:rsid w:val="004F0E2E"/>
    <w:rsid w:val="004F6339"/>
    <w:rsid w:val="0050063C"/>
    <w:rsid w:val="00515ACE"/>
    <w:rsid w:val="00522F01"/>
    <w:rsid w:val="0053313C"/>
    <w:rsid w:val="005565B3"/>
    <w:rsid w:val="00560967"/>
    <w:rsid w:val="00590278"/>
    <w:rsid w:val="005937F2"/>
    <w:rsid w:val="005A1D6E"/>
    <w:rsid w:val="005A35BC"/>
    <w:rsid w:val="005A57B3"/>
    <w:rsid w:val="005B0CFA"/>
    <w:rsid w:val="005D22CF"/>
    <w:rsid w:val="005D6D38"/>
    <w:rsid w:val="005E2598"/>
    <w:rsid w:val="005E30E8"/>
    <w:rsid w:val="005E56C1"/>
    <w:rsid w:val="005F0B5C"/>
    <w:rsid w:val="005F2625"/>
    <w:rsid w:val="00613CDE"/>
    <w:rsid w:val="00614A20"/>
    <w:rsid w:val="006173CA"/>
    <w:rsid w:val="00627B9D"/>
    <w:rsid w:val="006433D4"/>
    <w:rsid w:val="00644CA3"/>
    <w:rsid w:val="00647424"/>
    <w:rsid w:val="00651E21"/>
    <w:rsid w:val="006623C5"/>
    <w:rsid w:val="00670242"/>
    <w:rsid w:val="00674A23"/>
    <w:rsid w:val="00676C21"/>
    <w:rsid w:val="00677D2D"/>
    <w:rsid w:val="0068167B"/>
    <w:rsid w:val="00682E8F"/>
    <w:rsid w:val="00687806"/>
    <w:rsid w:val="00692E02"/>
    <w:rsid w:val="00695DCA"/>
    <w:rsid w:val="00696B80"/>
    <w:rsid w:val="006A2E89"/>
    <w:rsid w:val="006B294F"/>
    <w:rsid w:val="006B38C8"/>
    <w:rsid w:val="006B4E23"/>
    <w:rsid w:val="006B6059"/>
    <w:rsid w:val="006D205D"/>
    <w:rsid w:val="006D399F"/>
    <w:rsid w:val="006D7D86"/>
    <w:rsid w:val="006E14D3"/>
    <w:rsid w:val="006F2356"/>
    <w:rsid w:val="0070504A"/>
    <w:rsid w:val="00734DC7"/>
    <w:rsid w:val="00736361"/>
    <w:rsid w:val="007506D3"/>
    <w:rsid w:val="00776A0B"/>
    <w:rsid w:val="007779B8"/>
    <w:rsid w:val="00783B81"/>
    <w:rsid w:val="007B03CD"/>
    <w:rsid w:val="007B08C3"/>
    <w:rsid w:val="007B5306"/>
    <w:rsid w:val="007B7A8E"/>
    <w:rsid w:val="007C115D"/>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65E6"/>
    <w:rsid w:val="00855B33"/>
    <w:rsid w:val="00855E92"/>
    <w:rsid w:val="00866D48"/>
    <w:rsid w:val="00872FE4"/>
    <w:rsid w:val="00874182"/>
    <w:rsid w:val="0087624E"/>
    <w:rsid w:val="00890AE6"/>
    <w:rsid w:val="008A503F"/>
    <w:rsid w:val="008B58CF"/>
    <w:rsid w:val="008C118D"/>
    <w:rsid w:val="008D35B9"/>
    <w:rsid w:val="008D6466"/>
    <w:rsid w:val="00903385"/>
    <w:rsid w:val="009072FC"/>
    <w:rsid w:val="00917A15"/>
    <w:rsid w:val="00921348"/>
    <w:rsid w:val="009425A7"/>
    <w:rsid w:val="00943CD8"/>
    <w:rsid w:val="00954458"/>
    <w:rsid w:val="00955392"/>
    <w:rsid w:val="0098004E"/>
    <w:rsid w:val="00980D80"/>
    <w:rsid w:val="00991E3C"/>
    <w:rsid w:val="00994163"/>
    <w:rsid w:val="009A17A0"/>
    <w:rsid w:val="009B4C05"/>
    <w:rsid w:val="009C3626"/>
    <w:rsid w:val="009D10D0"/>
    <w:rsid w:val="009D1D1E"/>
    <w:rsid w:val="009D5610"/>
    <w:rsid w:val="009E6BD6"/>
    <w:rsid w:val="009F729A"/>
    <w:rsid w:val="009F7B54"/>
    <w:rsid w:val="00A23AA7"/>
    <w:rsid w:val="00A3176C"/>
    <w:rsid w:val="00A329C4"/>
    <w:rsid w:val="00A4578B"/>
    <w:rsid w:val="00A462C5"/>
    <w:rsid w:val="00A57B31"/>
    <w:rsid w:val="00A60B4D"/>
    <w:rsid w:val="00A73A83"/>
    <w:rsid w:val="00A802EC"/>
    <w:rsid w:val="00A84724"/>
    <w:rsid w:val="00AA2DDD"/>
    <w:rsid w:val="00AA3A76"/>
    <w:rsid w:val="00AA4CAD"/>
    <w:rsid w:val="00AB1EEB"/>
    <w:rsid w:val="00AC13A7"/>
    <w:rsid w:val="00AC1644"/>
    <w:rsid w:val="00AE3093"/>
    <w:rsid w:val="00AE3874"/>
    <w:rsid w:val="00AF4373"/>
    <w:rsid w:val="00B0457F"/>
    <w:rsid w:val="00B04973"/>
    <w:rsid w:val="00B144B3"/>
    <w:rsid w:val="00B232BB"/>
    <w:rsid w:val="00B23CAA"/>
    <w:rsid w:val="00B27D86"/>
    <w:rsid w:val="00B36998"/>
    <w:rsid w:val="00B53103"/>
    <w:rsid w:val="00B611F8"/>
    <w:rsid w:val="00B64293"/>
    <w:rsid w:val="00B678E4"/>
    <w:rsid w:val="00B73B70"/>
    <w:rsid w:val="00B8463A"/>
    <w:rsid w:val="00B8660C"/>
    <w:rsid w:val="00B921C8"/>
    <w:rsid w:val="00BA77BE"/>
    <w:rsid w:val="00BC45DB"/>
    <w:rsid w:val="00BD52C7"/>
    <w:rsid w:val="00BD58E4"/>
    <w:rsid w:val="00BF1690"/>
    <w:rsid w:val="00C10D86"/>
    <w:rsid w:val="00C12688"/>
    <w:rsid w:val="00C166FB"/>
    <w:rsid w:val="00C21DE6"/>
    <w:rsid w:val="00C231D6"/>
    <w:rsid w:val="00C2353B"/>
    <w:rsid w:val="00C24247"/>
    <w:rsid w:val="00C3377F"/>
    <w:rsid w:val="00C364BA"/>
    <w:rsid w:val="00C43044"/>
    <w:rsid w:val="00C437A3"/>
    <w:rsid w:val="00C46AA3"/>
    <w:rsid w:val="00C479EA"/>
    <w:rsid w:val="00C525D6"/>
    <w:rsid w:val="00C76E04"/>
    <w:rsid w:val="00CA2D6E"/>
    <w:rsid w:val="00CB4D24"/>
    <w:rsid w:val="00CB6BB4"/>
    <w:rsid w:val="00CC3A6B"/>
    <w:rsid w:val="00CC6244"/>
    <w:rsid w:val="00CD3E65"/>
    <w:rsid w:val="00CE147E"/>
    <w:rsid w:val="00CF0AF7"/>
    <w:rsid w:val="00D047A8"/>
    <w:rsid w:val="00D05C14"/>
    <w:rsid w:val="00D41D14"/>
    <w:rsid w:val="00D42CEE"/>
    <w:rsid w:val="00D5206D"/>
    <w:rsid w:val="00D520C6"/>
    <w:rsid w:val="00D60D4D"/>
    <w:rsid w:val="00D6437D"/>
    <w:rsid w:val="00D708EB"/>
    <w:rsid w:val="00D724DF"/>
    <w:rsid w:val="00DA6804"/>
    <w:rsid w:val="00DB329D"/>
    <w:rsid w:val="00DC02DD"/>
    <w:rsid w:val="00DD2ED9"/>
    <w:rsid w:val="00DE5C77"/>
    <w:rsid w:val="00DF3929"/>
    <w:rsid w:val="00DF4D8D"/>
    <w:rsid w:val="00DF59E5"/>
    <w:rsid w:val="00E246E2"/>
    <w:rsid w:val="00E2756D"/>
    <w:rsid w:val="00E31A5A"/>
    <w:rsid w:val="00E31D6C"/>
    <w:rsid w:val="00E31F29"/>
    <w:rsid w:val="00E63902"/>
    <w:rsid w:val="00E64A23"/>
    <w:rsid w:val="00E7165C"/>
    <w:rsid w:val="00E72E17"/>
    <w:rsid w:val="00E83507"/>
    <w:rsid w:val="00E8461B"/>
    <w:rsid w:val="00E84E6E"/>
    <w:rsid w:val="00E943FD"/>
    <w:rsid w:val="00EB322E"/>
    <w:rsid w:val="00EC04C8"/>
    <w:rsid w:val="00EC6F93"/>
    <w:rsid w:val="00ED2A57"/>
    <w:rsid w:val="00EE258F"/>
    <w:rsid w:val="00EE40BE"/>
    <w:rsid w:val="00EE7BBE"/>
    <w:rsid w:val="00F01AF8"/>
    <w:rsid w:val="00F058CD"/>
    <w:rsid w:val="00F245B6"/>
    <w:rsid w:val="00F42E95"/>
    <w:rsid w:val="00F47329"/>
    <w:rsid w:val="00F506DE"/>
    <w:rsid w:val="00F574BA"/>
    <w:rsid w:val="00F61BB4"/>
    <w:rsid w:val="00F630EC"/>
    <w:rsid w:val="00F80C92"/>
    <w:rsid w:val="00F90F04"/>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83E7C"/>
  <w15:chartTrackingRefBased/>
  <w15:docId w15:val="{378FD229-5EC9-3B4D-95A8-29BC6293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5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Layout" Target="diagrams/layout7.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microsoft.com/office/2007/relationships/diagramDrawing" Target="diagrams/drawing7.xml"/><Relationship Id="rId47" Type="http://schemas.microsoft.com/office/2007/relationships/diagramDrawing" Target="diagrams/drawing8.xm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QuickStyle" Target="diagrams/quickStyle7.xml"/><Relationship Id="rId45" Type="http://schemas.openxmlformats.org/officeDocument/2006/relationships/diagramQuickStyle" Target="diagrams/quickStyle8.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diagramLayout" Target="diagrams/layout8.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diagramData" Target="diagrams/data8.xml"/><Relationship Id="rId48" Type="http://schemas.openxmlformats.org/officeDocument/2006/relationships/header" Target="header1.xml"/><Relationship Id="rId8" Type="http://schemas.openxmlformats.org/officeDocument/2006/relationships/diagramData" Target="diagrams/data1.xml"/><Relationship Id="rId51" Type="http://schemas.openxmlformats.org/officeDocument/2006/relationships/footer" Target="footer2.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46" Type="http://schemas.openxmlformats.org/officeDocument/2006/relationships/diagramColors" Target="diagrams/colors8.xml"/><Relationship Id="rId20" Type="http://schemas.openxmlformats.org/officeDocument/2006/relationships/diagramQuickStyle" Target="diagrams/quickStyle3.xml"/><Relationship Id="rId41" Type="http://schemas.openxmlformats.org/officeDocument/2006/relationships/diagramColors" Target="diagrams/colors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4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Library/Group%20Containers/UBF8T346G9.Office/User%20Content.localized/Templates.localized/ABRA-TP-StandardDesign-20210610.dotx" TargetMode="Externa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7E7FB7-AF30-E447-9179-AFB6AE365DBF}" type="doc">
      <dgm:prSet loTypeId="urn:microsoft.com/office/officeart/2005/8/layout/default" loCatId="" qsTypeId="urn:microsoft.com/office/officeart/2005/8/quickstyle/simple1" qsCatId="simple" csTypeId="urn:microsoft.com/office/officeart/2005/8/colors/accent2_2" csCatId="accent2" phldr="1"/>
      <dgm:spPr/>
      <dgm:t>
        <a:bodyPr/>
        <a:lstStyle/>
        <a:p>
          <a:endParaRPr lang="en-US"/>
        </a:p>
      </dgm:t>
    </dgm:pt>
    <dgm:pt modelId="{7DC96B78-10D1-3C49-9780-72BB3FB3E85A}">
      <dgm:prSet phldrT="[Text]"/>
      <dgm:spPr/>
      <dgm:t>
        <a:bodyPr/>
        <a:lstStyle/>
        <a:p>
          <a:r>
            <a:rPr lang="en-US"/>
            <a:t>A</a:t>
          </a:r>
        </a:p>
      </dgm:t>
    </dgm:pt>
    <dgm:pt modelId="{842A3E10-BEFA-DC47-BC3F-F960C69ACA86}" type="parTrans" cxnId="{99444DF6-55D3-534B-B94D-E07D5430AD77}">
      <dgm:prSet/>
      <dgm:spPr/>
      <dgm:t>
        <a:bodyPr/>
        <a:lstStyle/>
        <a:p>
          <a:endParaRPr lang="en-US"/>
        </a:p>
      </dgm:t>
    </dgm:pt>
    <dgm:pt modelId="{AA2EE63C-2B40-9D46-8B33-C5A1BF0DB55A}" type="sibTrans" cxnId="{99444DF6-55D3-534B-B94D-E07D5430AD77}">
      <dgm:prSet/>
      <dgm:spPr/>
      <dgm:t>
        <a:bodyPr/>
        <a:lstStyle/>
        <a:p>
          <a:endParaRPr lang="en-US"/>
        </a:p>
      </dgm:t>
    </dgm:pt>
    <dgm:pt modelId="{6E5DE696-62F6-B54B-9521-F804EED40805}">
      <dgm:prSet phldrT="[Text]"/>
      <dgm:spPr/>
      <dgm:t>
        <a:bodyPr/>
        <a:lstStyle/>
        <a:p>
          <a:r>
            <a:rPr lang="en-US"/>
            <a:t>A</a:t>
          </a:r>
        </a:p>
      </dgm:t>
    </dgm:pt>
    <dgm:pt modelId="{7349D572-80CD-634E-AC84-56BC4D1422B0}" type="parTrans" cxnId="{B501B1DA-1ABD-CF49-8782-A25DB0299417}">
      <dgm:prSet/>
      <dgm:spPr/>
      <dgm:t>
        <a:bodyPr/>
        <a:lstStyle/>
        <a:p>
          <a:endParaRPr lang="en-US"/>
        </a:p>
      </dgm:t>
    </dgm:pt>
    <dgm:pt modelId="{63872519-53A1-1241-A213-4150A9131C55}" type="sibTrans" cxnId="{B501B1DA-1ABD-CF49-8782-A25DB0299417}">
      <dgm:prSet/>
      <dgm:spPr/>
      <dgm:t>
        <a:bodyPr/>
        <a:lstStyle/>
        <a:p>
          <a:endParaRPr lang="en-US"/>
        </a:p>
      </dgm:t>
    </dgm:pt>
    <dgm:pt modelId="{55406B6A-CD91-9246-AF1A-09E6A3E480A8}">
      <dgm:prSet phldrT="[Text]"/>
      <dgm:spPr/>
      <dgm:t>
        <a:bodyPr/>
        <a:lstStyle/>
        <a:p>
          <a:r>
            <a:rPr lang="en-US"/>
            <a:t>A</a:t>
          </a:r>
        </a:p>
      </dgm:t>
    </dgm:pt>
    <dgm:pt modelId="{2F2E7FCF-9B45-2F4A-B7FC-AF984F4CF5F5}" type="parTrans" cxnId="{984D5752-4386-8D49-B505-22D000D259E1}">
      <dgm:prSet/>
      <dgm:spPr/>
      <dgm:t>
        <a:bodyPr/>
        <a:lstStyle/>
        <a:p>
          <a:endParaRPr lang="en-US"/>
        </a:p>
      </dgm:t>
    </dgm:pt>
    <dgm:pt modelId="{D5671007-2CAB-F94C-B257-2DD8D47206D3}" type="sibTrans" cxnId="{984D5752-4386-8D49-B505-22D000D259E1}">
      <dgm:prSet/>
      <dgm:spPr/>
      <dgm:t>
        <a:bodyPr/>
        <a:lstStyle/>
        <a:p>
          <a:endParaRPr lang="en-US"/>
        </a:p>
      </dgm:t>
    </dgm:pt>
    <dgm:pt modelId="{62E2F6E6-F6EF-924D-AE83-3A86BA6348C5}">
      <dgm:prSet phldrT="[Text]"/>
      <dgm:spPr/>
      <dgm:t>
        <a:bodyPr/>
        <a:lstStyle/>
        <a:p>
          <a:r>
            <a:rPr lang="en-US"/>
            <a:t>A</a:t>
          </a:r>
        </a:p>
      </dgm:t>
    </dgm:pt>
    <dgm:pt modelId="{26D3DE4A-849E-3A45-857B-BC25623CE628}" type="parTrans" cxnId="{C57DB408-1C0F-BB44-8A80-6A4251FDF9EF}">
      <dgm:prSet/>
      <dgm:spPr/>
      <dgm:t>
        <a:bodyPr/>
        <a:lstStyle/>
        <a:p>
          <a:endParaRPr lang="en-US"/>
        </a:p>
      </dgm:t>
    </dgm:pt>
    <dgm:pt modelId="{97D86384-80B2-EE4A-BED6-E0E24D242DCF}" type="sibTrans" cxnId="{C57DB408-1C0F-BB44-8A80-6A4251FDF9EF}">
      <dgm:prSet/>
      <dgm:spPr/>
      <dgm:t>
        <a:bodyPr/>
        <a:lstStyle/>
        <a:p>
          <a:endParaRPr lang="en-US"/>
        </a:p>
      </dgm:t>
    </dgm:pt>
    <dgm:pt modelId="{A4EC79BE-C44A-B742-908D-3D44EA765031}" type="pres">
      <dgm:prSet presAssocID="{157E7FB7-AF30-E447-9179-AFB6AE365DBF}" presName="diagram" presStyleCnt="0">
        <dgm:presLayoutVars>
          <dgm:dir/>
          <dgm:resizeHandles val="exact"/>
        </dgm:presLayoutVars>
      </dgm:prSet>
      <dgm:spPr/>
    </dgm:pt>
    <dgm:pt modelId="{681C3CD4-E910-A64A-BA73-F85536BF30E3}" type="pres">
      <dgm:prSet presAssocID="{7DC96B78-10D1-3C49-9780-72BB3FB3E85A}" presName="node" presStyleLbl="node1" presStyleIdx="0" presStyleCnt="4">
        <dgm:presLayoutVars>
          <dgm:bulletEnabled val="1"/>
        </dgm:presLayoutVars>
      </dgm:prSet>
      <dgm:spPr/>
    </dgm:pt>
    <dgm:pt modelId="{28C3179D-9D6B-B541-823D-277CA7AD2866}" type="pres">
      <dgm:prSet presAssocID="{AA2EE63C-2B40-9D46-8B33-C5A1BF0DB55A}" presName="sibTrans" presStyleCnt="0"/>
      <dgm:spPr/>
    </dgm:pt>
    <dgm:pt modelId="{81E46EB6-4272-7441-9357-5DCAF4DA4E49}" type="pres">
      <dgm:prSet presAssocID="{6E5DE696-62F6-B54B-9521-F804EED40805}" presName="node" presStyleLbl="node1" presStyleIdx="1" presStyleCnt="4">
        <dgm:presLayoutVars>
          <dgm:bulletEnabled val="1"/>
        </dgm:presLayoutVars>
      </dgm:prSet>
      <dgm:spPr/>
    </dgm:pt>
    <dgm:pt modelId="{17AE31BF-E379-7B49-988A-E02B6DD6C81F}" type="pres">
      <dgm:prSet presAssocID="{63872519-53A1-1241-A213-4150A9131C55}" presName="sibTrans" presStyleCnt="0"/>
      <dgm:spPr/>
    </dgm:pt>
    <dgm:pt modelId="{2F8D5D7B-3C17-4A4B-B5C1-44843F55B23C}" type="pres">
      <dgm:prSet presAssocID="{55406B6A-CD91-9246-AF1A-09E6A3E480A8}" presName="node" presStyleLbl="node1" presStyleIdx="2" presStyleCnt="4" custScaleY="100305">
        <dgm:presLayoutVars>
          <dgm:bulletEnabled val="1"/>
        </dgm:presLayoutVars>
      </dgm:prSet>
      <dgm:spPr/>
    </dgm:pt>
    <dgm:pt modelId="{6C65E9D7-B9A7-F24E-8E88-22F9C4E97E37}" type="pres">
      <dgm:prSet presAssocID="{D5671007-2CAB-F94C-B257-2DD8D47206D3}" presName="sibTrans" presStyleCnt="0"/>
      <dgm:spPr/>
    </dgm:pt>
    <dgm:pt modelId="{CD535A89-840A-3D42-AC37-BFC3CC08A22B}" type="pres">
      <dgm:prSet presAssocID="{62E2F6E6-F6EF-924D-AE83-3A86BA6348C5}" presName="node" presStyleLbl="node1" presStyleIdx="3" presStyleCnt="4">
        <dgm:presLayoutVars>
          <dgm:bulletEnabled val="1"/>
        </dgm:presLayoutVars>
      </dgm:prSet>
      <dgm:spPr/>
    </dgm:pt>
  </dgm:ptLst>
  <dgm:cxnLst>
    <dgm:cxn modelId="{C57DB408-1C0F-BB44-8A80-6A4251FDF9EF}" srcId="{157E7FB7-AF30-E447-9179-AFB6AE365DBF}" destId="{62E2F6E6-F6EF-924D-AE83-3A86BA6348C5}" srcOrd="3" destOrd="0" parTransId="{26D3DE4A-849E-3A45-857B-BC25623CE628}" sibTransId="{97D86384-80B2-EE4A-BED6-E0E24D242DCF}"/>
    <dgm:cxn modelId="{AA62F312-8CC4-104E-A93A-5F7083C3B544}" type="presOf" srcId="{62E2F6E6-F6EF-924D-AE83-3A86BA6348C5}" destId="{CD535A89-840A-3D42-AC37-BFC3CC08A22B}" srcOrd="0" destOrd="0" presId="urn:microsoft.com/office/officeart/2005/8/layout/default"/>
    <dgm:cxn modelId="{984D5752-4386-8D49-B505-22D000D259E1}" srcId="{157E7FB7-AF30-E447-9179-AFB6AE365DBF}" destId="{55406B6A-CD91-9246-AF1A-09E6A3E480A8}" srcOrd="2" destOrd="0" parTransId="{2F2E7FCF-9B45-2F4A-B7FC-AF984F4CF5F5}" sibTransId="{D5671007-2CAB-F94C-B257-2DD8D47206D3}"/>
    <dgm:cxn modelId="{3A2D8C59-38EA-584A-AC92-40111BEB3BAF}" type="presOf" srcId="{6E5DE696-62F6-B54B-9521-F804EED40805}" destId="{81E46EB6-4272-7441-9357-5DCAF4DA4E49}" srcOrd="0" destOrd="0" presId="urn:microsoft.com/office/officeart/2005/8/layout/default"/>
    <dgm:cxn modelId="{CC563361-5266-4841-A329-2A40D65DB39A}" type="presOf" srcId="{7DC96B78-10D1-3C49-9780-72BB3FB3E85A}" destId="{681C3CD4-E910-A64A-BA73-F85536BF30E3}" srcOrd="0" destOrd="0" presId="urn:microsoft.com/office/officeart/2005/8/layout/default"/>
    <dgm:cxn modelId="{2E23B0C9-7F52-C543-BB6B-B0DE7063BBFB}" type="presOf" srcId="{55406B6A-CD91-9246-AF1A-09E6A3E480A8}" destId="{2F8D5D7B-3C17-4A4B-B5C1-44843F55B23C}" srcOrd="0" destOrd="0" presId="urn:microsoft.com/office/officeart/2005/8/layout/default"/>
    <dgm:cxn modelId="{B501B1DA-1ABD-CF49-8782-A25DB0299417}" srcId="{157E7FB7-AF30-E447-9179-AFB6AE365DBF}" destId="{6E5DE696-62F6-B54B-9521-F804EED40805}" srcOrd="1" destOrd="0" parTransId="{7349D572-80CD-634E-AC84-56BC4D1422B0}" sibTransId="{63872519-53A1-1241-A213-4150A9131C55}"/>
    <dgm:cxn modelId="{EB1B5DDD-DE29-134E-ACC0-8708085065BE}" type="presOf" srcId="{157E7FB7-AF30-E447-9179-AFB6AE365DBF}" destId="{A4EC79BE-C44A-B742-908D-3D44EA765031}" srcOrd="0" destOrd="0" presId="urn:microsoft.com/office/officeart/2005/8/layout/default"/>
    <dgm:cxn modelId="{99444DF6-55D3-534B-B94D-E07D5430AD77}" srcId="{157E7FB7-AF30-E447-9179-AFB6AE365DBF}" destId="{7DC96B78-10D1-3C49-9780-72BB3FB3E85A}" srcOrd="0" destOrd="0" parTransId="{842A3E10-BEFA-DC47-BC3F-F960C69ACA86}" sibTransId="{AA2EE63C-2B40-9D46-8B33-C5A1BF0DB55A}"/>
    <dgm:cxn modelId="{1F9B83F3-23E0-5047-8319-2F92BDC9EDAF}" type="presParOf" srcId="{A4EC79BE-C44A-B742-908D-3D44EA765031}" destId="{681C3CD4-E910-A64A-BA73-F85536BF30E3}" srcOrd="0" destOrd="0" presId="urn:microsoft.com/office/officeart/2005/8/layout/default"/>
    <dgm:cxn modelId="{9B73B132-8DAD-6F47-A2ED-AC35FF0CADF5}" type="presParOf" srcId="{A4EC79BE-C44A-B742-908D-3D44EA765031}" destId="{28C3179D-9D6B-B541-823D-277CA7AD2866}" srcOrd="1" destOrd="0" presId="urn:microsoft.com/office/officeart/2005/8/layout/default"/>
    <dgm:cxn modelId="{3C65C02A-DF3D-7E45-9B0A-053A3CDE1233}" type="presParOf" srcId="{A4EC79BE-C44A-B742-908D-3D44EA765031}" destId="{81E46EB6-4272-7441-9357-5DCAF4DA4E49}" srcOrd="2" destOrd="0" presId="urn:microsoft.com/office/officeart/2005/8/layout/default"/>
    <dgm:cxn modelId="{541389B9-D520-AB46-8ECB-FDDFFEE4AB9E}" type="presParOf" srcId="{A4EC79BE-C44A-B742-908D-3D44EA765031}" destId="{17AE31BF-E379-7B49-988A-E02B6DD6C81F}" srcOrd="3" destOrd="0" presId="urn:microsoft.com/office/officeart/2005/8/layout/default"/>
    <dgm:cxn modelId="{07D03FE4-313F-7947-8829-B073F7546A23}" type="presParOf" srcId="{A4EC79BE-C44A-B742-908D-3D44EA765031}" destId="{2F8D5D7B-3C17-4A4B-B5C1-44843F55B23C}" srcOrd="4" destOrd="0" presId="urn:microsoft.com/office/officeart/2005/8/layout/default"/>
    <dgm:cxn modelId="{9BE281C8-5686-3446-9171-713E1089C32E}" type="presParOf" srcId="{A4EC79BE-C44A-B742-908D-3D44EA765031}" destId="{6C65E9D7-B9A7-F24E-8E88-22F9C4E97E37}" srcOrd="5" destOrd="0" presId="urn:microsoft.com/office/officeart/2005/8/layout/default"/>
    <dgm:cxn modelId="{012B6BEE-C23D-2946-8FD8-57D2BDD39906}" type="presParOf" srcId="{A4EC79BE-C44A-B742-908D-3D44EA765031}" destId="{CD535A89-840A-3D42-AC37-BFC3CC08A22B}" srcOrd="6" destOrd="0" presId="urn:microsoft.com/office/officeart/2005/8/layout/default"/>
  </dgm:cxnLst>
  <dgm:bg/>
  <dgm:whole>
    <a:ln>
      <a:solidFill>
        <a:schemeClr val="tx1"/>
      </a:solidFill>
    </a:ln>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157E7FB7-AF30-E447-9179-AFB6AE365DBF}" type="doc">
      <dgm:prSet loTypeId="urn:microsoft.com/office/officeart/2005/8/layout/default" loCatId="" qsTypeId="urn:microsoft.com/office/officeart/2005/8/quickstyle/simple1" qsCatId="simple" csTypeId="urn:microsoft.com/office/officeart/2005/8/colors/accent5_2" csCatId="accent5" phldr="1"/>
      <dgm:spPr/>
      <dgm:t>
        <a:bodyPr/>
        <a:lstStyle/>
        <a:p>
          <a:endParaRPr lang="en-US"/>
        </a:p>
      </dgm:t>
    </dgm:pt>
    <dgm:pt modelId="{7DC96B78-10D1-3C49-9780-72BB3FB3E85A}">
      <dgm:prSet phldrT="[Text]"/>
      <dgm:spPr/>
      <dgm:t>
        <a:bodyPr/>
        <a:lstStyle/>
        <a:p>
          <a:r>
            <a:rPr lang="en-US"/>
            <a:t>B</a:t>
          </a:r>
        </a:p>
      </dgm:t>
    </dgm:pt>
    <dgm:pt modelId="{842A3E10-BEFA-DC47-BC3F-F960C69ACA86}" type="parTrans" cxnId="{99444DF6-55D3-534B-B94D-E07D5430AD77}">
      <dgm:prSet/>
      <dgm:spPr/>
      <dgm:t>
        <a:bodyPr/>
        <a:lstStyle/>
        <a:p>
          <a:endParaRPr lang="en-US"/>
        </a:p>
      </dgm:t>
    </dgm:pt>
    <dgm:pt modelId="{AA2EE63C-2B40-9D46-8B33-C5A1BF0DB55A}" type="sibTrans" cxnId="{99444DF6-55D3-534B-B94D-E07D5430AD77}">
      <dgm:prSet/>
      <dgm:spPr/>
      <dgm:t>
        <a:bodyPr/>
        <a:lstStyle/>
        <a:p>
          <a:endParaRPr lang="en-US"/>
        </a:p>
      </dgm:t>
    </dgm:pt>
    <dgm:pt modelId="{6E5DE696-62F6-B54B-9521-F804EED40805}">
      <dgm:prSet phldrT="[Text]"/>
      <dgm:spPr/>
      <dgm:t>
        <a:bodyPr/>
        <a:lstStyle/>
        <a:p>
          <a:r>
            <a:rPr lang="en-US"/>
            <a:t>B</a:t>
          </a:r>
        </a:p>
      </dgm:t>
    </dgm:pt>
    <dgm:pt modelId="{7349D572-80CD-634E-AC84-56BC4D1422B0}" type="parTrans" cxnId="{B501B1DA-1ABD-CF49-8782-A25DB0299417}">
      <dgm:prSet/>
      <dgm:spPr/>
      <dgm:t>
        <a:bodyPr/>
        <a:lstStyle/>
        <a:p>
          <a:endParaRPr lang="en-US"/>
        </a:p>
      </dgm:t>
    </dgm:pt>
    <dgm:pt modelId="{63872519-53A1-1241-A213-4150A9131C55}" type="sibTrans" cxnId="{B501B1DA-1ABD-CF49-8782-A25DB0299417}">
      <dgm:prSet/>
      <dgm:spPr/>
      <dgm:t>
        <a:bodyPr/>
        <a:lstStyle/>
        <a:p>
          <a:endParaRPr lang="en-US"/>
        </a:p>
      </dgm:t>
    </dgm:pt>
    <dgm:pt modelId="{55406B6A-CD91-9246-AF1A-09E6A3E480A8}">
      <dgm:prSet phldrT="[Text]"/>
      <dgm:spPr/>
      <dgm:t>
        <a:bodyPr/>
        <a:lstStyle/>
        <a:p>
          <a:r>
            <a:rPr lang="en-US"/>
            <a:t>B</a:t>
          </a:r>
        </a:p>
      </dgm:t>
    </dgm:pt>
    <dgm:pt modelId="{2F2E7FCF-9B45-2F4A-B7FC-AF984F4CF5F5}" type="parTrans" cxnId="{984D5752-4386-8D49-B505-22D000D259E1}">
      <dgm:prSet/>
      <dgm:spPr/>
      <dgm:t>
        <a:bodyPr/>
        <a:lstStyle/>
        <a:p>
          <a:endParaRPr lang="en-US"/>
        </a:p>
      </dgm:t>
    </dgm:pt>
    <dgm:pt modelId="{D5671007-2CAB-F94C-B257-2DD8D47206D3}" type="sibTrans" cxnId="{984D5752-4386-8D49-B505-22D000D259E1}">
      <dgm:prSet/>
      <dgm:spPr/>
      <dgm:t>
        <a:bodyPr/>
        <a:lstStyle/>
        <a:p>
          <a:endParaRPr lang="en-US"/>
        </a:p>
      </dgm:t>
    </dgm:pt>
    <dgm:pt modelId="{62E2F6E6-F6EF-924D-AE83-3A86BA6348C5}">
      <dgm:prSet phldrT="[Text]"/>
      <dgm:spPr/>
      <dgm:t>
        <a:bodyPr/>
        <a:lstStyle/>
        <a:p>
          <a:r>
            <a:rPr lang="en-US"/>
            <a:t>B</a:t>
          </a:r>
        </a:p>
      </dgm:t>
    </dgm:pt>
    <dgm:pt modelId="{26D3DE4A-849E-3A45-857B-BC25623CE628}" type="parTrans" cxnId="{C57DB408-1C0F-BB44-8A80-6A4251FDF9EF}">
      <dgm:prSet/>
      <dgm:spPr/>
      <dgm:t>
        <a:bodyPr/>
        <a:lstStyle/>
        <a:p>
          <a:endParaRPr lang="en-US"/>
        </a:p>
      </dgm:t>
    </dgm:pt>
    <dgm:pt modelId="{97D86384-80B2-EE4A-BED6-E0E24D242DCF}" type="sibTrans" cxnId="{C57DB408-1C0F-BB44-8A80-6A4251FDF9EF}">
      <dgm:prSet/>
      <dgm:spPr/>
      <dgm:t>
        <a:bodyPr/>
        <a:lstStyle/>
        <a:p>
          <a:endParaRPr lang="en-US"/>
        </a:p>
      </dgm:t>
    </dgm:pt>
    <dgm:pt modelId="{A4EC79BE-C44A-B742-908D-3D44EA765031}" type="pres">
      <dgm:prSet presAssocID="{157E7FB7-AF30-E447-9179-AFB6AE365DBF}" presName="diagram" presStyleCnt="0">
        <dgm:presLayoutVars>
          <dgm:dir/>
          <dgm:resizeHandles val="exact"/>
        </dgm:presLayoutVars>
      </dgm:prSet>
      <dgm:spPr/>
    </dgm:pt>
    <dgm:pt modelId="{681C3CD4-E910-A64A-BA73-F85536BF30E3}" type="pres">
      <dgm:prSet presAssocID="{7DC96B78-10D1-3C49-9780-72BB3FB3E85A}" presName="node" presStyleLbl="node1" presStyleIdx="0" presStyleCnt="4">
        <dgm:presLayoutVars>
          <dgm:bulletEnabled val="1"/>
        </dgm:presLayoutVars>
      </dgm:prSet>
      <dgm:spPr/>
    </dgm:pt>
    <dgm:pt modelId="{28C3179D-9D6B-B541-823D-277CA7AD2866}" type="pres">
      <dgm:prSet presAssocID="{AA2EE63C-2B40-9D46-8B33-C5A1BF0DB55A}" presName="sibTrans" presStyleCnt="0"/>
      <dgm:spPr/>
    </dgm:pt>
    <dgm:pt modelId="{81E46EB6-4272-7441-9357-5DCAF4DA4E49}" type="pres">
      <dgm:prSet presAssocID="{6E5DE696-62F6-B54B-9521-F804EED40805}" presName="node" presStyleLbl="node1" presStyleIdx="1" presStyleCnt="4">
        <dgm:presLayoutVars>
          <dgm:bulletEnabled val="1"/>
        </dgm:presLayoutVars>
      </dgm:prSet>
      <dgm:spPr/>
    </dgm:pt>
    <dgm:pt modelId="{17AE31BF-E379-7B49-988A-E02B6DD6C81F}" type="pres">
      <dgm:prSet presAssocID="{63872519-53A1-1241-A213-4150A9131C55}" presName="sibTrans" presStyleCnt="0"/>
      <dgm:spPr/>
    </dgm:pt>
    <dgm:pt modelId="{2F8D5D7B-3C17-4A4B-B5C1-44843F55B23C}" type="pres">
      <dgm:prSet presAssocID="{55406B6A-CD91-9246-AF1A-09E6A3E480A8}" presName="node" presStyleLbl="node1" presStyleIdx="2" presStyleCnt="4">
        <dgm:presLayoutVars>
          <dgm:bulletEnabled val="1"/>
        </dgm:presLayoutVars>
      </dgm:prSet>
      <dgm:spPr/>
    </dgm:pt>
    <dgm:pt modelId="{6C65E9D7-B9A7-F24E-8E88-22F9C4E97E37}" type="pres">
      <dgm:prSet presAssocID="{D5671007-2CAB-F94C-B257-2DD8D47206D3}" presName="sibTrans" presStyleCnt="0"/>
      <dgm:spPr/>
    </dgm:pt>
    <dgm:pt modelId="{CD535A89-840A-3D42-AC37-BFC3CC08A22B}" type="pres">
      <dgm:prSet presAssocID="{62E2F6E6-F6EF-924D-AE83-3A86BA6348C5}" presName="node" presStyleLbl="node1" presStyleIdx="3" presStyleCnt="4">
        <dgm:presLayoutVars>
          <dgm:bulletEnabled val="1"/>
        </dgm:presLayoutVars>
      </dgm:prSet>
      <dgm:spPr/>
    </dgm:pt>
  </dgm:ptLst>
  <dgm:cxnLst>
    <dgm:cxn modelId="{C57DB408-1C0F-BB44-8A80-6A4251FDF9EF}" srcId="{157E7FB7-AF30-E447-9179-AFB6AE365DBF}" destId="{62E2F6E6-F6EF-924D-AE83-3A86BA6348C5}" srcOrd="3" destOrd="0" parTransId="{26D3DE4A-849E-3A45-857B-BC25623CE628}" sibTransId="{97D86384-80B2-EE4A-BED6-E0E24D242DCF}"/>
    <dgm:cxn modelId="{AA62F312-8CC4-104E-A93A-5F7083C3B544}" type="presOf" srcId="{62E2F6E6-F6EF-924D-AE83-3A86BA6348C5}" destId="{CD535A89-840A-3D42-AC37-BFC3CC08A22B}" srcOrd="0" destOrd="0" presId="urn:microsoft.com/office/officeart/2005/8/layout/default"/>
    <dgm:cxn modelId="{984D5752-4386-8D49-B505-22D000D259E1}" srcId="{157E7FB7-AF30-E447-9179-AFB6AE365DBF}" destId="{55406B6A-CD91-9246-AF1A-09E6A3E480A8}" srcOrd="2" destOrd="0" parTransId="{2F2E7FCF-9B45-2F4A-B7FC-AF984F4CF5F5}" sibTransId="{D5671007-2CAB-F94C-B257-2DD8D47206D3}"/>
    <dgm:cxn modelId="{3A2D8C59-38EA-584A-AC92-40111BEB3BAF}" type="presOf" srcId="{6E5DE696-62F6-B54B-9521-F804EED40805}" destId="{81E46EB6-4272-7441-9357-5DCAF4DA4E49}" srcOrd="0" destOrd="0" presId="urn:microsoft.com/office/officeart/2005/8/layout/default"/>
    <dgm:cxn modelId="{CC563361-5266-4841-A329-2A40D65DB39A}" type="presOf" srcId="{7DC96B78-10D1-3C49-9780-72BB3FB3E85A}" destId="{681C3CD4-E910-A64A-BA73-F85536BF30E3}" srcOrd="0" destOrd="0" presId="urn:microsoft.com/office/officeart/2005/8/layout/default"/>
    <dgm:cxn modelId="{2E23B0C9-7F52-C543-BB6B-B0DE7063BBFB}" type="presOf" srcId="{55406B6A-CD91-9246-AF1A-09E6A3E480A8}" destId="{2F8D5D7B-3C17-4A4B-B5C1-44843F55B23C}" srcOrd="0" destOrd="0" presId="urn:microsoft.com/office/officeart/2005/8/layout/default"/>
    <dgm:cxn modelId="{B501B1DA-1ABD-CF49-8782-A25DB0299417}" srcId="{157E7FB7-AF30-E447-9179-AFB6AE365DBF}" destId="{6E5DE696-62F6-B54B-9521-F804EED40805}" srcOrd="1" destOrd="0" parTransId="{7349D572-80CD-634E-AC84-56BC4D1422B0}" sibTransId="{63872519-53A1-1241-A213-4150A9131C55}"/>
    <dgm:cxn modelId="{EB1B5DDD-DE29-134E-ACC0-8708085065BE}" type="presOf" srcId="{157E7FB7-AF30-E447-9179-AFB6AE365DBF}" destId="{A4EC79BE-C44A-B742-908D-3D44EA765031}" srcOrd="0" destOrd="0" presId="urn:microsoft.com/office/officeart/2005/8/layout/default"/>
    <dgm:cxn modelId="{99444DF6-55D3-534B-B94D-E07D5430AD77}" srcId="{157E7FB7-AF30-E447-9179-AFB6AE365DBF}" destId="{7DC96B78-10D1-3C49-9780-72BB3FB3E85A}" srcOrd="0" destOrd="0" parTransId="{842A3E10-BEFA-DC47-BC3F-F960C69ACA86}" sibTransId="{AA2EE63C-2B40-9D46-8B33-C5A1BF0DB55A}"/>
    <dgm:cxn modelId="{1F9B83F3-23E0-5047-8319-2F92BDC9EDAF}" type="presParOf" srcId="{A4EC79BE-C44A-B742-908D-3D44EA765031}" destId="{681C3CD4-E910-A64A-BA73-F85536BF30E3}" srcOrd="0" destOrd="0" presId="urn:microsoft.com/office/officeart/2005/8/layout/default"/>
    <dgm:cxn modelId="{9B73B132-8DAD-6F47-A2ED-AC35FF0CADF5}" type="presParOf" srcId="{A4EC79BE-C44A-B742-908D-3D44EA765031}" destId="{28C3179D-9D6B-B541-823D-277CA7AD2866}" srcOrd="1" destOrd="0" presId="urn:microsoft.com/office/officeart/2005/8/layout/default"/>
    <dgm:cxn modelId="{3C65C02A-DF3D-7E45-9B0A-053A3CDE1233}" type="presParOf" srcId="{A4EC79BE-C44A-B742-908D-3D44EA765031}" destId="{81E46EB6-4272-7441-9357-5DCAF4DA4E49}" srcOrd="2" destOrd="0" presId="urn:microsoft.com/office/officeart/2005/8/layout/default"/>
    <dgm:cxn modelId="{541389B9-D520-AB46-8ECB-FDDFFEE4AB9E}" type="presParOf" srcId="{A4EC79BE-C44A-B742-908D-3D44EA765031}" destId="{17AE31BF-E379-7B49-988A-E02B6DD6C81F}" srcOrd="3" destOrd="0" presId="urn:microsoft.com/office/officeart/2005/8/layout/default"/>
    <dgm:cxn modelId="{07D03FE4-313F-7947-8829-B073F7546A23}" type="presParOf" srcId="{A4EC79BE-C44A-B742-908D-3D44EA765031}" destId="{2F8D5D7B-3C17-4A4B-B5C1-44843F55B23C}" srcOrd="4" destOrd="0" presId="urn:microsoft.com/office/officeart/2005/8/layout/default"/>
    <dgm:cxn modelId="{9BE281C8-5686-3446-9171-713E1089C32E}" type="presParOf" srcId="{A4EC79BE-C44A-B742-908D-3D44EA765031}" destId="{6C65E9D7-B9A7-F24E-8E88-22F9C4E97E37}" srcOrd="5" destOrd="0" presId="urn:microsoft.com/office/officeart/2005/8/layout/default"/>
    <dgm:cxn modelId="{012B6BEE-C23D-2946-8FD8-57D2BDD39906}" type="presParOf" srcId="{A4EC79BE-C44A-B742-908D-3D44EA765031}" destId="{CD535A89-840A-3D42-AC37-BFC3CC08A22B}" srcOrd="6" destOrd="0" presId="urn:microsoft.com/office/officeart/2005/8/layout/default"/>
  </dgm:cxnLst>
  <dgm:bg/>
  <dgm:whole>
    <a:ln>
      <a:solidFill>
        <a:schemeClr val="tx1"/>
      </a:solidFill>
    </a:ln>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57E7FB7-AF30-E447-9179-AFB6AE365DBF}" type="doc">
      <dgm:prSet loTypeId="urn:microsoft.com/office/officeart/2005/8/layout/default" loCatId="" qsTypeId="urn:microsoft.com/office/officeart/2005/8/quickstyle/simple1" qsCatId="simple" csTypeId="urn:microsoft.com/office/officeart/2005/8/colors/colorful1" csCatId="colorful" phldr="1"/>
      <dgm:spPr/>
      <dgm:t>
        <a:bodyPr/>
        <a:lstStyle/>
        <a:p>
          <a:endParaRPr lang="en-US"/>
        </a:p>
      </dgm:t>
    </dgm:pt>
    <dgm:pt modelId="{7DC96B78-10D1-3C49-9780-72BB3FB3E85A}">
      <dgm:prSet phldrT="[Text]"/>
      <dgm:spPr/>
      <dgm:t>
        <a:bodyPr/>
        <a:lstStyle/>
        <a:p>
          <a:r>
            <a:rPr lang="en-US"/>
            <a:t>A</a:t>
          </a:r>
        </a:p>
      </dgm:t>
    </dgm:pt>
    <dgm:pt modelId="{842A3E10-BEFA-DC47-BC3F-F960C69ACA86}" type="parTrans" cxnId="{99444DF6-55D3-534B-B94D-E07D5430AD77}">
      <dgm:prSet/>
      <dgm:spPr/>
      <dgm:t>
        <a:bodyPr/>
        <a:lstStyle/>
        <a:p>
          <a:endParaRPr lang="en-US"/>
        </a:p>
      </dgm:t>
    </dgm:pt>
    <dgm:pt modelId="{AA2EE63C-2B40-9D46-8B33-C5A1BF0DB55A}" type="sibTrans" cxnId="{99444DF6-55D3-534B-B94D-E07D5430AD77}">
      <dgm:prSet/>
      <dgm:spPr/>
      <dgm:t>
        <a:bodyPr/>
        <a:lstStyle/>
        <a:p>
          <a:endParaRPr lang="en-US"/>
        </a:p>
      </dgm:t>
    </dgm:pt>
    <dgm:pt modelId="{6E5DE696-62F6-B54B-9521-F804EED40805}">
      <dgm:prSet phldrT="[Text]"/>
      <dgm:spPr>
        <a:solidFill>
          <a:schemeClr val="accent5"/>
        </a:solidFill>
      </dgm:spPr>
      <dgm:t>
        <a:bodyPr/>
        <a:lstStyle/>
        <a:p>
          <a:r>
            <a:rPr lang="en-US"/>
            <a:t>B</a:t>
          </a:r>
        </a:p>
      </dgm:t>
    </dgm:pt>
    <dgm:pt modelId="{7349D572-80CD-634E-AC84-56BC4D1422B0}" type="parTrans" cxnId="{B501B1DA-1ABD-CF49-8782-A25DB0299417}">
      <dgm:prSet/>
      <dgm:spPr/>
      <dgm:t>
        <a:bodyPr/>
        <a:lstStyle/>
        <a:p>
          <a:endParaRPr lang="en-US"/>
        </a:p>
      </dgm:t>
    </dgm:pt>
    <dgm:pt modelId="{63872519-53A1-1241-A213-4150A9131C55}" type="sibTrans" cxnId="{B501B1DA-1ABD-CF49-8782-A25DB0299417}">
      <dgm:prSet/>
      <dgm:spPr/>
      <dgm:t>
        <a:bodyPr/>
        <a:lstStyle/>
        <a:p>
          <a:endParaRPr lang="en-US"/>
        </a:p>
      </dgm:t>
    </dgm:pt>
    <dgm:pt modelId="{55406B6A-CD91-9246-AF1A-09E6A3E480A8}">
      <dgm:prSet phldrT="[Text]"/>
      <dgm:spPr>
        <a:solidFill>
          <a:schemeClr val="accent1"/>
        </a:solidFill>
      </dgm:spPr>
      <dgm:t>
        <a:bodyPr/>
        <a:lstStyle/>
        <a:p>
          <a:r>
            <a:rPr lang="en-US"/>
            <a:t>C</a:t>
          </a:r>
        </a:p>
      </dgm:t>
    </dgm:pt>
    <dgm:pt modelId="{2F2E7FCF-9B45-2F4A-B7FC-AF984F4CF5F5}" type="parTrans" cxnId="{984D5752-4386-8D49-B505-22D000D259E1}">
      <dgm:prSet/>
      <dgm:spPr/>
      <dgm:t>
        <a:bodyPr/>
        <a:lstStyle/>
        <a:p>
          <a:endParaRPr lang="en-US"/>
        </a:p>
      </dgm:t>
    </dgm:pt>
    <dgm:pt modelId="{D5671007-2CAB-F94C-B257-2DD8D47206D3}" type="sibTrans" cxnId="{984D5752-4386-8D49-B505-22D000D259E1}">
      <dgm:prSet/>
      <dgm:spPr/>
      <dgm:t>
        <a:bodyPr/>
        <a:lstStyle/>
        <a:p>
          <a:endParaRPr lang="en-US"/>
        </a:p>
      </dgm:t>
    </dgm:pt>
    <dgm:pt modelId="{62E2F6E6-F6EF-924D-AE83-3A86BA6348C5}">
      <dgm:prSet phldrT="[Text]"/>
      <dgm:spPr>
        <a:solidFill>
          <a:schemeClr val="accent6"/>
        </a:solidFill>
      </dgm:spPr>
      <dgm:t>
        <a:bodyPr/>
        <a:lstStyle/>
        <a:p>
          <a:r>
            <a:rPr lang="en-US"/>
            <a:t>D</a:t>
          </a:r>
        </a:p>
      </dgm:t>
    </dgm:pt>
    <dgm:pt modelId="{26D3DE4A-849E-3A45-857B-BC25623CE628}" type="parTrans" cxnId="{C57DB408-1C0F-BB44-8A80-6A4251FDF9EF}">
      <dgm:prSet/>
      <dgm:spPr/>
      <dgm:t>
        <a:bodyPr/>
        <a:lstStyle/>
        <a:p>
          <a:endParaRPr lang="en-US"/>
        </a:p>
      </dgm:t>
    </dgm:pt>
    <dgm:pt modelId="{97D86384-80B2-EE4A-BED6-E0E24D242DCF}" type="sibTrans" cxnId="{C57DB408-1C0F-BB44-8A80-6A4251FDF9EF}">
      <dgm:prSet/>
      <dgm:spPr/>
      <dgm:t>
        <a:bodyPr/>
        <a:lstStyle/>
        <a:p>
          <a:endParaRPr lang="en-US"/>
        </a:p>
      </dgm:t>
    </dgm:pt>
    <dgm:pt modelId="{A4EC79BE-C44A-B742-908D-3D44EA765031}" type="pres">
      <dgm:prSet presAssocID="{157E7FB7-AF30-E447-9179-AFB6AE365DBF}" presName="diagram" presStyleCnt="0">
        <dgm:presLayoutVars>
          <dgm:dir/>
          <dgm:resizeHandles val="exact"/>
        </dgm:presLayoutVars>
      </dgm:prSet>
      <dgm:spPr/>
    </dgm:pt>
    <dgm:pt modelId="{681C3CD4-E910-A64A-BA73-F85536BF30E3}" type="pres">
      <dgm:prSet presAssocID="{7DC96B78-10D1-3C49-9780-72BB3FB3E85A}" presName="node" presStyleLbl="node1" presStyleIdx="0" presStyleCnt="4">
        <dgm:presLayoutVars>
          <dgm:bulletEnabled val="1"/>
        </dgm:presLayoutVars>
      </dgm:prSet>
      <dgm:spPr/>
    </dgm:pt>
    <dgm:pt modelId="{28C3179D-9D6B-B541-823D-277CA7AD2866}" type="pres">
      <dgm:prSet presAssocID="{AA2EE63C-2B40-9D46-8B33-C5A1BF0DB55A}" presName="sibTrans" presStyleCnt="0"/>
      <dgm:spPr/>
    </dgm:pt>
    <dgm:pt modelId="{81E46EB6-4272-7441-9357-5DCAF4DA4E49}" type="pres">
      <dgm:prSet presAssocID="{6E5DE696-62F6-B54B-9521-F804EED40805}" presName="node" presStyleLbl="node1" presStyleIdx="1" presStyleCnt="4">
        <dgm:presLayoutVars>
          <dgm:bulletEnabled val="1"/>
        </dgm:presLayoutVars>
      </dgm:prSet>
      <dgm:spPr/>
    </dgm:pt>
    <dgm:pt modelId="{17AE31BF-E379-7B49-988A-E02B6DD6C81F}" type="pres">
      <dgm:prSet presAssocID="{63872519-53A1-1241-A213-4150A9131C55}" presName="sibTrans" presStyleCnt="0"/>
      <dgm:spPr/>
    </dgm:pt>
    <dgm:pt modelId="{2F8D5D7B-3C17-4A4B-B5C1-44843F55B23C}" type="pres">
      <dgm:prSet presAssocID="{55406B6A-CD91-9246-AF1A-09E6A3E480A8}" presName="node" presStyleLbl="node1" presStyleIdx="2" presStyleCnt="4">
        <dgm:presLayoutVars>
          <dgm:bulletEnabled val="1"/>
        </dgm:presLayoutVars>
      </dgm:prSet>
      <dgm:spPr/>
    </dgm:pt>
    <dgm:pt modelId="{6C65E9D7-B9A7-F24E-8E88-22F9C4E97E37}" type="pres">
      <dgm:prSet presAssocID="{D5671007-2CAB-F94C-B257-2DD8D47206D3}" presName="sibTrans" presStyleCnt="0"/>
      <dgm:spPr/>
    </dgm:pt>
    <dgm:pt modelId="{CD535A89-840A-3D42-AC37-BFC3CC08A22B}" type="pres">
      <dgm:prSet presAssocID="{62E2F6E6-F6EF-924D-AE83-3A86BA6348C5}" presName="node" presStyleLbl="node1" presStyleIdx="3" presStyleCnt="4">
        <dgm:presLayoutVars>
          <dgm:bulletEnabled val="1"/>
        </dgm:presLayoutVars>
      </dgm:prSet>
      <dgm:spPr/>
    </dgm:pt>
  </dgm:ptLst>
  <dgm:cxnLst>
    <dgm:cxn modelId="{C57DB408-1C0F-BB44-8A80-6A4251FDF9EF}" srcId="{157E7FB7-AF30-E447-9179-AFB6AE365DBF}" destId="{62E2F6E6-F6EF-924D-AE83-3A86BA6348C5}" srcOrd="3" destOrd="0" parTransId="{26D3DE4A-849E-3A45-857B-BC25623CE628}" sibTransId="{97D86384-80B2-EE4A-BED6-E0E24D242DCF}"/>
    <dgm:cxn modelId="{AA62F312-8CC4-104E-A93A-5F7083C3B544}" type="presOf" srcId="{62E2F6E6-F6EF-924D-AE83-3A86BA6348C5}" destId="{CD535A89-840A-3D42-AC37-BFC3CC08A22B}" srcOrd="0" destOrd="0" presId="urn:microsoft.com/office/officeart/2005/8/layout/default"/>
    <dgm:cxn modelId="{984D5752-4386-8D49-B505-22D000D259E1}" srcId="{157E7FB7-AF30-E447-9179-AFB6AE365DBF}" destId="{55406B6A-CD91-9246-AF1A-09E6A3E480A8}" srcOrd="2" destOrd="0" parTransId="{2F2E7FCF-9B45-2F4A-B7FC-AF984F4CF5F5}" sibTransId="{D5671007-2CAB-F94C-B257-2DD8D47206D3}"/>
    <dgm:cxn modelId="{3A2D8C59-38EA-584A-AC92-40111BEB3BAF}" type="presOf" srcId="{6E5DE696-62F6-B54B-9521-F804EED40805}" destId="{81E46EB6-4272-7441-9357-5DCAF4DA4E49}" srcOrd="0" destOrd="0" presId="urn:microsoft.com/office/officeart/2005/8/layout/default"/>
    <dgm:cxn modelId="{CC563361-5266-4841-A329-2A40D65DB39A}" type="presOf" srcId="{7DC96B78-10D1-3C49-9780-72BB3FB3E85A}" destId="{681C3CD4-E910-A64A-BA73-F85536BF30E3}" srcOrd="0" destOrd="0" presId="urn:microsoft.com/office/officeart/2005/8/layout/default"/>
    <dgm:cxn modelId="{2E23B0C9-7F52-C543-BB6B-B0DE7063BBFB}" type="presOf" srcId="{55406B6A-CD91-9246-AF1A-09E6A3E480A8}" destId="{2F8D5D7B-3C17-4A4B-B5C1-44843F55B23C}" srcOrd="0" destOrd="0" presId="urn:microsoft.com/office/officeart/2005/8/layout/default"/>
    <dgm:cxn modelId="{B501B1DA-1ABD-CF49-8782-A25DB0299417}" srcId="{157E7FB7-AF30-E447-9179-AFB6AE365DBF}" destId="{6E5DE696-62F6-B54B-9521-F804EED40805}" srcOrd="1" destOrd="0" parTransId="{7349D572-80CD-634E-AC84-56BC4D1422B0}" sibTransId="{63872519-53A1-1241-A213-4150A9131C55}"/>
    <dgm:cxn modelId="{EB1B5DDD-DE29-134E-ACC0-8708085065BE}" type="presOf" srcId="{157E7FB7-AF30-E447-9179-AFB6AE365DBF}" destId="{A4EC79BE-C44A-B742-908D-3D44EA765031}" srcOrd="0" destOrd="0" presId="urn:microsoft.com/office/officeart/2005/8/layout/default"/>
    <dgm:cxn modelId="{99444DF6-55D3-534B-B94D-E07D5430AD77}" srcId="{157E7FB7-AF30-E447-9179-AFB6AE365DBF}" destId="{7DC96B78-10D1-3C49-9780-72BB3FB3E85A}" srcOrd="0" destOrd="0" parTransId="{842A3E10-BEFA-DC47-BC3F-F960C69ACA86}" sibTransId="{AA2EE63C-2B40-9D46-8B33-C5A1BF0DB55A}"/>
    <dgm:cxn modelId="{1F9B83F3-23E0-5047-8319-2F92BDC9EDAF}" type="presParOf" srcId="{A4EC79BE-C44A-B742-908D-3D44EA765031}" destId="{681C3CD4-E910-A64A-BA73-F85536BF30E3}" srcOrd="0" destOrd="0" presId="urn:microsoft.com/office/officeart/2005/8/layout/default"/>
    <dgm:cxn modelId="{9B73B132-8DAD-6F47-A2ED-AC35FF0CADF5}" type="presParOf" srcId="{A4EC79BE-C44A-B742-908D-3D44EA765031}" destId="{28C3179D-9D6B-B541-823D-277CA7AD2866}" srcOrd="1" destOrd="0" presId="urn:microsoft.com/office/officeart/2005/8/layout/default"/>
    <dgm:cxn modelId="{3C65C02A-DF3D-7E45-9B0A-053A3CDE1233}" type="presParOf" srcId="{A4EC79BE-C44A-B742-908D-3D44EA765031}" destId="{81E46EB6-4272-7441-9357-5DCAF4DA4E49}" srcOrd="2" destOrd="0" presId="urn:microsoft.com/office/officeart/2005/8/layout/default"/>
    <dgm:cxn modelId="{541389B9-D520-AB46-8ECB-FDDFFEE4AB9E}" type="presParOf" srcId="{A4EC79BE-C44A-B742-908D-3D44EA765031}" destId="{17AE31BF-E379-7B49-988A-E02B6DD6C81F}" srcOrd="3" destOrd="0" presId="urn:microsoft.com/office/officeart/2005/8/layout/default"/>
    <dgm:cxn modelId="{07D03FE4-313F-7947-8829-B073F7546A23}" type="presParOf" srcId="{A4EC79BE-C44A-B742-908D-3D44EA765031}" destId="{2F8D5D7B-3C17-4A4B-B5C1-44843F55B23C}" srcOrd="4" destOrd="0" presId="urn:microsoft.com/office/officeart/2005/8/layout/default"/>
    <dgm:cxn modelId="{9BE281C8-5686-3446-9171-713E1089C32E}" type="presParOf" srcId="{A4EC79BE-C44A-B742-908D-3D44EA765031}" destId="{6C65E9D7-B9A7-F24E-8E88-22F9C4E97E37}" srcOrd="5" destOrd="0" presId="urn:microsoft.com/office/officeart/2005/8/layout/default"/>
    <dgm:cxn modelId="{012B6BEE-C23D-2946-8FD8-57D2BDD39906}" type="presParOf" srcId="{A4EC79BE-C44A-B742-908D-3D44EA765031}" destId="{CD535A89-840A-3D42-AC37-BFC3CC08A22B}" srcOrd="6" destOrd="0" presId="urn:microsoft.com/office/officeart/2005/8/layout/default"/>
  </dgm:cxnLst>
  <dgm:bg/>
  <dgm:whole>
    <a:ln>
      <a:solidFill>
        <a:schemeClr val="tx1"/>
      </a:solidFill>
    </a:ln>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57E7FB7-AF30-E447-9179-AFB6AE365DBF}" type="doc">
      <dgm:prSet loTypeId="urn:microsoft.com/office/officeart/2005/8/layout/default" loCatId="" qsTypeId="urn:microsoft.com/office/officeart/2005/8/quickstyle/simple1" qsCatId="simple" csTypeId="urn:microsoft.com/office/officeart/2005/8/colors/colorful1" csCatId="colorful" phldr="1"/>
      <dgm:spPr/>
      <dgm:t>
        <a:bodyPr/>
        <a:lstStyle/>
        <a:p>
          <a:endParaRPr lang="en-US"/>
        </a:p>
      </dgm:t>
    </dgm:pt>
    <dgm:pt modelId="{7DC96B78-10D1-3C49-9780-72BB3FB3E85A}">
      <dgm:prSet phldrT="[Text]"/>
      <dgm:spPr/>
      <dgm:t>
        <a:bodyPr/>
        <a:lstStyle/>
        <a:p>
          <a:r>
            <a:rPr lang="en-US"/>
            <a:t>A</a:t>
          </a:r>
        </a:p>
      </dgm:t>
    </dgm:pt>
    <dgm:pt modelId="{842A3E10-BEFA-DC47-BC3F-F960C69ACA86}" type="parTrans" cxnId="{99444DF6-55D3-534B-B94D-E07D5430AD77}">
      <dgm:prSet/>
      <dgm:spPr/>
      <dgm:t>
        <a:bodyPr/>
        <a:lstStyle/>
        <a:p>
          <a:endParaRPr lang="en-US"/>
        </a:p>
      </dgm:t>
    </dgm:pt>
    <dgm:pt modelId="{AA2EE63C-2B40-9D46-8B33-C5A1BF0DB55A}" type="sibTrans" cxnId="{99444DF6-55D3-534B-B94D-E07D5430AD77}">
      <dgm:prSet/>
      <dgm:spPr/>
      <dgm:t>
        <a:bodyPr/>
        <a:lstStyle/>
        <a:p>
          <a:endParaRPr lang="en-US"/>
        </a:p>
      </dgm:t>
    </dgm:pt>
    <dgm:pt modelId="{6E5DE696-62F6-B54B-9521-F804EED40805}">
      <dgm:prSet phldrT="[Text]"/>
      <dgm:spPr>
        <a:solidFill>
          <a:schemeClr val="accent5"/>
        </a:solidFill>
      </dgm:spPr>
      <dgm:t>
        <a:bodyPr/>
        <a:lstStyle/>
        <a:p>
          <a:r>
            <a:rPr lang="en-US"/>
            <a:t>B</a:t>
          </a:r>
        </a:p>
      </dgm:t>
    </dgm:pt>
    <dgm:pt modelId="{7349D572-80CD-634E-AC84-56BC4D1422B0}" type="parTrans" cxnId="{B501B1DA-1ABD-CF49-8782-A25DB0299417}">
      <dgm:prSet/>
      <dgm:spPr/>
      <dgm:t>
        <a:bodyPr/>
        <a:lstStyle/>
        <a:p>
          <a:endParaRPr lang="en-US"/>
        </a:p>
      </dgm:t>
    </dgm:pt>
    <dgm:pt modelId="{63872519-53A1-1241-A213-4150A9131C55}" type="sibTrans" cxnId="{B501B1DA-1ABD-CF49-8782-A25DB0299417}">
      <dgm:prSet/>
      <dgm:spPr/>
      <dgm:t>
        <a:bodyPr/>
        <a:lstStyle/>
        <a:p>
          <a:endParaRPr lang="en-US"/>
        </a:p>
      </dgm:t>
    </dgm:pt>
    <dgm:pt modelId="{55406B6A-CD91-9246-AF1A-09E6A3E480A8}">
      <dgm:prSet phldrT="[Text]"/>
      <dgm:spPr>
        <a:solidFill>
          <a:schemeClr val="accent1"/>
        </a:solidFill>
      </dgm:spPr>
      <dgm:t>
        <a:bodyPr/>
        <a:lstStyle/>
        <a:p>
          <a:r>
            <a:rPr lang="en-US"/>
            <a:t>C</a:t>
          </a:r>
        </a:p>
      </dgm:t>
    </dgm:pt>
    <dgm:pt modelId="{2F2E7FCF-9B45-2F4A-B7FC-AF984F4CF5F5}" type="parTrans" cxnId="{984D5752-4386-8D49-B505-22D000D259E1}">
      <dgm:prSet/>
      <dgm:spPr/>
      <dgm:t>
        <a:bodyPr/>
        <a:lstStyle/>
        <a:p>
          <a:endParaRPr lang="en-US"/>
        </a:p>
      </dgm:t>
    </dgm:pt>
    <dgm:pt modelId="{D5671007-2CAB-F94C-B257-2DD8D47206D3}" type="sibTrans" cxnId="{984D5752-4386-8D49-B505-22D000D259E1}">
      <dgm:prSet/>
      <dgm:spPr/>
      <dgm:t>
        <a:bodyPr/>
        <a:lstStyle/>
        <a:p>
          <a:endParaRPr lang="en-US"/>
        </a:p>
      </dgm:t>
    </dgm:pt>
    <dgm:pt modelId="{62E2F6E6-F6EF-924D-AE83-3A86BA6348C5}">
      <dgm:prSet phldrT="[Text]"/>
      <dgm:spPr>
        <a:solidFill>
          <a:schemeClr val="accent6"/>
        </a:solidFill>
      </dgm:spPr>
      <dgm:t>
        <a:bodyPr/>
        <a:lstStyle/>
        <a:p>
          <a:r>
            <a:rPr lang="en-US"/>
            <a:t>D</a:t>
          </a:r>
        </a:p>
      </dgm:t>
    </dgm:pt>
    <dgm:pt modelId="{26D3DE4A-849E-3A45-857B-BC25623CE628}" type="parTrans" cxnId="{C57DB408-1C0F-BB44-8A80-6A4251FDF9EF}">
      <dgm:prSet/>
      <dgm:spPr/>
      <dgm:t>
        <a:bodyPr/>
        <a:lstStyle/>
        <a:p>
          <a:endParaRPr lang="en-US"/>
        </a:p>
      </dgm:t>
    </dgm:pt>
    <dgm:pt modelId="{97D86384-80B2-EE4A-BED6-E0E24D242DCF}" type="sibTrans" cxnId="{C57DB408-1C0F-BB44-8A80-6A4251FDF9EF}">
      <dgm:prSet/>
      <dgm:spPr/>
      <dgm:t>
        <a:bodyPr/>
        <a:lstStyle/>
        <a:p>
          <a:endParaRPr lang="en-US"/>
        </a:p>
      </dgm:t>
    </dgm:pt>
    <dgm:pt modelId="{A4EC79BE-C44A-B742-908D-3D44EA765031}" type="pres">
      <dgm:prSet presAssocID="{157E7FB7-AF30-E447-9179-AFB6AE365DBF}" presName="diagram" presStyleCnt="0">
        <dgm:presLayoutVars>
          <dgm:dir/>
          <dgm:resizeHandles val="exact"/>
        </dgm:presLayoutVars>
      </dgm:prSet>
      <dgm:spPr/>
    </dgm:pt>
    <dgm:pt modelId="{681C3CD4-E910-A64A-BA73-F85536BF30E3}" type="pres">
      <dgm:prSet presAssocID="{7DC96B78-10D1-3C49-9780-72BB3FB3E85A}" presName="node" presStyleLbl="node1" presStyleIdx="0" presStyleCnt="4">
        <dgm:presLayoutVars>
          <dgm:bulletEnabled val="1"/>
        </dgm:presLayoutVars>
      </dgm:prSet>
      <dgm:spPr/>
    </dgm:pt>
    <dgm:pt modelId="{28C3179D-9D6B-B541-823D-277CA7AD2866}" type="pres">
      <dgm:prSet presAssocID="{AA2EE63C-2B40-9D46-8B33-C5A1BF0DB55A}" presName="sibTrans" presStyleCnt="0"/>
      <dgm:spPr/>
    </dgm:pt>
    <dgm:pt modelId="{81E46EB6-4272-7441-9357-5DCAF4DA4E49}" type="pres">
      <dgm:prSet presAssocID="{6E5DE696-62F6-B54B-9521-F804EED40805}" presName="node" presStyleLbl="node1" presStyleIdx="1" presStyleCnt="4">
        <dgm:presLayoutVars>
          <dgm:bulletEnabled val="1"/>
        </dgm:presLayoutVars>
      </dgm:prSet>
      <dgm:spPr/>
    </dgm:pt>
    <dgm:pt modelId="{17AE31BF-E379-7B49-988A-E02B6DD6C81F}" type="pres">
      <dgm:prSet presAssocID="{63872519-53A1-1241-A213-4150A9131C55}" presName="sibTrans" presStyleCnt="0"/>
      <dgm:spPr/>
    </dgm:pt>
    <dgm:pt modelId="{2F8D5D7B-3C17-4A4B-B5C1-44843F55B23C}" type="pres">
      <dgm:prSet presAssocID="{55406B6A-CD91-9246-AF1A-09E6A3E480A8}" presName="node" presStyleLbl="node1" presStyleIdx="2" presStyleCnt="4">
        <dgm:presLayoutVars>
          <dgm:bulletEnabled val="1"/>
        </dgm:presLayoutVars>
      </dgm:prSet>
      <dgm:spPr/>
    </dgm:pt>
    <dgm:pt modelId="{6C65E9D7-B9A7-F24E-8E88-22F9C4E97E37}" type="pres">
      <dgm:prSet presAssocID="{D5671007-2CAB-F94C-B257-2DD8D47206D3}" presName="sibTrans" presStyleCnt="0"/>
      <dgm:spPr/>
    </dgm:pt>
    <dgm:pt modelId="{CD535A89-840A-3D42-AC37-BFC3CC08A22B}" type="pres">
      <dgm:prSet presAssocID="{62E2F6E6-F6EF-924D-AE83-3A86BA6348C5}" presName="node" presStyleLbl="node1" presStyleIdx="3" presStyleCnt="4">
        <dgm:presLayoutVars>
          <dgm:bulletEnabled val="1"/>
        </dgm:presLayoutVars>
      </dgm:prSet>
      <dgm:spPr/>
    </dgm:pt>
  </dgm:ptLst>
  <dgm:cxnLst>
    <dgm:cxn modelId="{C57DB408-1C0F-BB44-8A80-6A4251FDF9EF}" srcId="{157E7FB7-AF30-E447-9179-AFB6AE365DBF}" destId="{62E2F6E6-F6EF-924D-AE83-3A86BA6348C5}" srcOrd="3" destOrd="0" parTransId="{26D3DE4A-849E-3A45-857B-BC25623CE628}" sibTransId="{97D86384-80B2-EE4A-BED6-E0E24D242DCF}"/>
    <dgm:cxn modelId="{AA62F312-8CC4-104E-A93A-5F7083C3B544}" type="presOf" srcId="{62E2F6E6-F6EF-924D-AE83-3A86BA6348C5}" destId="{CD535A89-840A-3D42-AC37-BFC3CC08A22B}" srcOrd="0" destOrd="0" presId="urn:microsoft.com/office/officeart/2005/8/layout/default"/>
    <dgm:cxn modelId="{984D5752-4386-8D49-B505-22D000D259E1}" srcId="{157E7FB7-AF30-E447-9179-AFB6AE365DBF}" destId="{55406B6A-CD91-9246-AF1A-09E6A3E480A8}" srcOrd="2" destOrd="0" parTransId="{2F2E7FCF-9B45-2F4A-B7FC-AF984F4CF5F5}" sibTransId="{D5671007-2CAB-F94C-B257-2DD8D47206D3}"/>
    <dgm:cxn modelId="{3A2D8C59-38EA-584A-AC92-40111BEB3BAF}" type="presOf" srcId="{6E5DE696-62F6-B54B-9521-F804EED40805}" destId="{81E46EB6-4272-7441-9357-5DCAF4DA4E49}" srcOrd="0" destOrd="0" presId="urn:microsoft.com/office/officeart/2005/8/layout/default"/>
    <dgm:cxn modelId="{CC563361-5266-4841-A329-2A40D65DB39A}" type="presOf" srcId="{7DC96B78-10D1-3C49-9780-72BB3FB3E85A}" destId="{681C3CD4-E910-A64A-BA73-F85536BF30E3}" srcOrd="0" destOrd="0" presId="urn:microsoft.com/office/officeart/2005/8/layout/default"/>
    <dgm:cxn modelId="{2E23B0C9-7F52-C543-BB6B-B0DE7063BBFB}" type="presOf" srcId="{55406B6A-CD91-9246-AF1A-09E6A3E480A8}" destId="{2F8D5D7B-3C17-4A4B-B5C1-44843F55B23C}" srcOrd="0" destOrd="0" presId="urn:microsoft.com/office/officeart/2005/8/layout/default"/>
    <dgm:cxn modelId="{B501B1DA-1ABD-CF49-8782-A25DB0299417}" srcId="{157E7FB7-AF30-E447-9179-AFB6AE365DBF}" destId="{6E5DE696-62F6-B54B-9521-F804EED40805}" srcOrd="1" destOrd="0" parTransId="{7349D572-80CD-634E-AC84-56BC4D1422B0}" sibTransId="{63872519-53A1-1241-A213-4150A9131C55}"/>
    <dgm:cxn modelId="{EB1B5DDD-DE29-134E-ACC0-8708085065BE}" type="presOf" srcId="{157E7FB7-AF30-E447-9179-AFB6AE365DBF}" destId="{A4EC79BE-C44A-B742-908D-3D44EA765031}" srcOrd="0" destOrd="0" presId="urn:microsoft.com/office/officeart/2005/8/layout/default"/>
    <dgm:cxn modelId="{99444DF6-55D3-534B-B94D-E07D5430AD77}" srcId="{157E7FB7-AF30-E447-9179-AFB6AE365DBF}" destId="{7DC96B78-10D1-3C49-9780-72BB3FB3E85A}" srcOrd="0" destOrd="0" parTransId="{842A3E10-BEFA-DC47-BC3F-F960C69ACA86}" sibTransId="{AA2EE63C-2B40-9D46-8B33-C5A1BF0DB55A}"/>
    <dgm:cxn modelId="{1F9B83F3-23E0-5047-8319-2F92BDC9EDAF}" type="presParOf" srcId="{A4EC79BE-C44A-B742-908D-3D44EA765031}" destId="{681C3CD4-E910-A64A-BA73-F85536BF30E3}" srcOrd="0" destOrd="0" presId="urn:microsoft.com/office/officeart/2005/8/layout/default"/>
    <dgm:cxn modelId="{9B73B132-8DAD-6F47-A2ED-AC35FF0CADF5}" type="presParOf" srcId="{A4EC79BE-C44A-B742-908D-3D44EA765031}" destId="{28C3179D-9D6B-B541-823D-277CA7AD2866}" srcOrd="1" destOrd="0" presId="urn:microsoft.com/office/officeart/2005/8/layout/default"/>
    <dgm:cxn modelId="{3C65C02A-DF3D-7E45-9B0A-053A3CDE1233}" type="presParOf" srcId="{A4EC79BE-C44A-B742-908D-3D44EA765031}" destId="{81E46EB6-4272-7441-9357-5DCAF4DA4E49}" srcOrd="2" destOrd="0" presId="urn:microsoft.com/office/officeart/2005/8/layout/default"/>
    <dgm:cxn modelId="{541389B9-D520-AB46-8ECB-FDDFFEE4AB9E}" type="presParOf" srcId="{A4EC79BE-C44A-B742-908D-3D44EA765031}" destId="{17AE31BF-E379-7B49-988A-E02B6DD6C81F}" srcOrd="3" destOrd="0" presId="urn:microsoft.com/office/officeart/2005/8/layout/default"/>
    <dgm:cxn modelId="{07D03FE4-313F-7947-8829-B073F7546A23}" type="presParOf" srcId="{A4EC79BE-C44A-B742-908D-3D44EA765031}" destId="{2F8D5D7B-3C17-4A4B-B5C1-44843F55B23C}" srcOrd="4" destOrd="0" presId="urn:microsoft.com/office/officeart/2005/8/layout/default"/>
    <dgm:cxn modelId="{9BE281C8-5686-3446-9171-713E1089C32E}" type="presParOf" srcId="{A4EC79BE-C44A-B742-908D-3D44EA765031}" destId="{6C65E9D7-B9A7-F24E-8E88-22F9C4E97E37}" srcOrd="5" destOrd="0" presId="urn:microsoft.com/office/officeart/2005/8/layout/default"/>
    <dgm:cxn modelId="{012B6BEE-C23D-2946-8FD8-57D2BDD39906}" type="presParOf" srcId="{A4EC79BE-C44A-B742-908D-3D44EA765031}" destId="{CD535A89-840A-3D42-AC37-BFC3CC08A22B}" srcOrd="6" destOrd="0" presId="urn:microsoft.com/office/officeart/2005/8/layout/default"/>
  </dgm:cxnLst>
  <dgm:bg/>
  <dgm:whole>
    <a:ln>
      <a:solidFill>
        <a:schemeClr val="tx1"/>
      </a:solidFill>
    </a:ln>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57E7FB7-AF30-E447-9179-AFB6AE365DBF}" type="doc">
      <dgm:prSet loTypeId="urn:microsoft.com/office/officeart/2005/8/layout/default" loCatId="" qsTypeId="urn:microsoft.com/office/officeart/2005/8/quickstyle/simple1" qsCatId="simple" csTypeId="urn:microsoft.com/office/officeart/2005/8/colors/accent1_2" csCatId="accent1" phldr="1"/>
      <dgm:spPr/>
      <dgm:t>
        <a:bodyPr/>
        <a:lstStyle/>
        <a:p>
          <a:endParaRPr lang="en-US"/>
        </a:p>
      </dgm:t>
    </dgm:pt>
    <dgm:pt modelId="{7DC96B78-10D1-3C49-9780-72BB3FB3E85A}">
      <dgm:prSet phldrT="[Text]"/>
      <dgm:spPr/>
      <dgm:t>
        <a:bodyPr/>
        <a:lstStyle/>
        <a:p>
          <a:r>
            <a:rPr lang="en-US"/>
            <a:t>C</a:t>
          </a:r>
        </a:p>
      </dgm:t>
    </dgm:pt>
    <dgm:pt modelId="{842A3E10-BEFA-DC47-BC3F-F960C69ACA86}" type="parTrans" cxnId="{99444DF6-55D3-534B-B94D-E07D5430AD77}">
      <dgm:prSet/>
      <dgm:spPr/>
      <dgm:t>
        <a:bodyPr/>
        <a:lstStyle/>
        <a:p>
          <a:endParaRPr lang="en-US"/>
        </a:p>
      </dgm:t>
    </dgm:pt>
    <dgm:pt modelId="{AA2EE63C-2B40-9D46-8B33-C5A1BF0DB55A}" type="sibTrans" cxnId="{99444DF6-55D3-534B-B94D-E07D5430AD77}">
      <dgm:prSet/>
      <dgm:spPr/>
      <dgm:t>
        <a:bodyPr/>
        <a:lstStyle/>
        <a:p>
          <a:endParaRPr lang="en-US"/>
        </a:p>
      </dgm:t>
    </dgm:pt>
    <dgm:pt modelId="{6E5DE696-62F6-B54B-9521-F804EED40805}">
      <dgm:prSet phldrT="[Text]"/>
      <dgm:spPr/>
      <dgm:t>
        <a:bodyPr/>
        <a:lstStyle/>
        <a:p>
          <a:r>
            <a:rPr lang="en-US"/>
            <a:t>C</a:t>
          </a:r>
        </a:p>
      </dgm:t>
    </dgm:pt>
    <dgm:pt modelId="{7349D572-80CD-634E-AC84-56BC4D1422B0}" type="parTrans" cxnId="{B501B1DA-1ABD-CF49-8782-A25DB0299417}">
      <dgm:prSet/>
      <dgm:spPr/>
      <dgm:t>
        <a:bodyPr/>
        <a:lstStyle/>
        <a:p>
          <a:endParaRPr lang="en-US"/>
        </a:p>
      </dgm:t>
    </dgm:pt>
    <dgm:pt modelId="{63872519-53A1-1241-A213-4150A9131C55}" type="sibTrans" cxnId="{B501B1DA-1ABD-CF49-8782-A25DB0299417}">
      <dgm:prSet/>
      <dgm:spPr/>
      <dgm:t>
        <a:bodyPr/>
        <a:lstStyle/>
        <a:p>
          <a:endParaRPr lang="en-US"/>
        </a:p>
      </dgm:t>
    </dgm:pt>
    <dgm:pt modelId="{55406B6A-CD91-9246-AF1A-09E6A3E480A8}">
      <dgm:prSet phldrT="[Text]"/>
      <dgm:spPr/>
      <dgm:t>
        <a:bodyPr/>
        <a:lstStyle/>
        <a:p>
          <a:r>
            <a:rPr lang="en-US"/>
            <a:t>C</a:t>
          </a:r>
        </a:p>
      </dgm:t>
    </dgm:pt>
    <dgm:pt modelId="{2F2E7FCF-9B45-2F4A-B7FC-AF984F4CF5F5}" type="parTrans" cxnId="{984D5752-4386-8D49-B505-22D000D259E1}">
      <dgm:prSet/>
      <dgm:spPr/>
      <dgm:t>
        <a:bodyPr/>
        <a:lstStyle/>
        <a:p>
          <a:endParaRPr lang="en-US"/>
        </a:p>
      </dgm:t>
    </dgm:pt>
    <dgm:pt modelId="{D5671007-2CAB-F94C-B257-2DD8D47206D3}" type="sibTrans" cxnId="{984D5752-4386-8D49-B505-22D000D259E1}">
      <dgm:prSet/>
      <dgm:spPr/>
      <dgm:t>
        <a:bodyPr/>
        <a:lstStyle/>
        <a:p>
          <a:endParaRPr lang="en-US"/>
        </a:p>
      </dgm:t>
    </dgm:pt>
    <dgm:pt modelId="{62E2F6E6-F6EF-924D-AE83-3A86BA6348C5}">
      <dgm:prSet phldrT="[Text]"/>
      <dgm:spPr/>
      <dgm:t>
        <a:bodyPr/>
        <a:lstStyle/>
        <a:p>
          <a:r>
            <a:rPr lang="en-US"/>
            <a:t>C</a:t>
          </a:r>
        </a:p>
      </dgm:t>
    </dgm:pt>
    <dgm:pt modelId="{26D3DE4A-849E-3A45-857B-BC25623CE628}" type="parTrans" cxnId="{C57DB408-1C0F-BB44-8A80-6A4251FDF9EF}">
      <dgm:prSet/>
      <dgm:spPr/>
      <dgm:t>
        <a:bodyPr/>
        <a:lstStyle/>
        <a:p>
          <a:endParaRPr lang="en-US"/>
        </a:p>
      </dgm:t>
    </dgm:pt>
    <dgm:pt modelId="{97D86384-80B2-EE4A-BED6-E0E24D242DCF}" type="sibTrans" cxnId="{C57DB408-1C0F-BB44-8A80-6A4251FDF9EF}">
      <dgm:prSet/>
      <dgm:spPr/>
      <dgm:t>
        <a:bodyPr/>
        <a:lstStyle/>
        <a:p>
          <a:endParaRPr lang="en-US"/>
        </a:p>
      </dgm:t>
    </dgm:pt>
    <dgm:pt modelId="{A4EC79BE-C44A-B742-908D-3D44EA765031}" type="pres">
      <dgm:prSet presAssocID="{157E7FB7-AF30-E447-9179-AFB6AE365DBF}" presName="diagram" presStyleCnt="0">
        <dgm:presLayoutVars>
          <dgm:dir/>
          <dgm:resizeHandles val="exact"/>
        </dgm:presLayoutVars>
      </dgm:prSet>
      <dgm:spPr/>
    </dgm:pt>
    <dgm:pt modelId="{681C3CD4-E910-A64A-BA73-F85536BF30E3}" type="pres">
      <dgm:prSet presAssocID="{7DC96B78-10D1-3C49-9780-72BB3FB3E85A}" presName="node" presStyleLbl="node1" presStyleIdx="0" presStyleCnt="4">
        <dgm:presLayoutVars>
          <dgm:bulletEnabled val="1"/>
        </dgm:presLayoutVars>
      </dgm:prSet>
      <dgm:spPr/>
    </dgm:pt>
    <dgm:pt modelId="{28C3179D-9D6B-B541-823D-277CA7AD2866}" type="pres">
      <dgm:prSet presAssocID="{AA2EE63C-2B40-9D46-8B33-C5A1BF0DB55A}" presName="sibTrans" presStyleCnt="0"/>
      <dgm:spPr/>
    </dgm:pt>
    <dgm:pt modelId="{81E46EB6-4272-7441-9357-5DCAF4DA4E49}" type="pres">
      <dgm:prSet presAssocID="{6E5DE696-62F6-B54B-9521-F804EED40805}" presName="node" presStyleLbl="node1" presStyleIdx="1" presStyleCnt="4">
        <dgm:presLayoutVars>
          <dgm:bulletEnabled val="1"/>
        </dgm:presLayoutVars>
      </dgm:prSet>
      <dgm:spPr/>
    </dgm:pt>
    <dgm:pt modelId="{17AE31BF-E379-7B49-988A-E02B6DD6C81F}" type="pres">
      <dgm:prSet presAssocID="{63872519-53A1-1241-A213-4150A9131C55}" presName="sibTrans" presStyleCnt="0"/>
      <dgm:spPr/>
    </dgm:pt>
    <dgm:pt modelId="{2F8D5D7B-3C17-4A4B-B5C1-44843F55B23C}" type="pres">
      <dgm:prSet presAssocID="{55406B6A-CD91-9246-AF1A-09E6A3E480A8}" presName="node" presStyleLbl="node1" presStyleIdx="2" presStyleCnt="4">
        <dgm:presLayoutVars>
          <dgm:bulletEnabled val="1"/>
        </dgm:presLayoutVars>
      </dgm:prSet>
      <dgm:spPr/>
    </dgm:pt>
    <dgm:pt modelId="{6C65E9D7-B9A7-F24E-8E88-22F9C4E97E37}" type="pres">
      <dgm:prSet presAssocID="{D5671007-2CAB-F94C-B257-2DD8D47206D3}" presName="sibTrans" presStyleCnt="0"/>
      <dgm:spPr/>
    </dgm:pt>
    <dgm:pt modelId="{CD535A89-840A-3D42-AC37-BFC3CC08A22B}" type="pres">
      <dgm:prSet presAssocID="{62E2F6E6-F6EF-924D-AE83-3A86BA6348C5}" presName="node" presStyleLbl="node1" presStyleIdx="3" presStyleCnt="4">
        <dgm:presLayoutVars>
          <dgm:bulletEnabled val="1"/>
        </dgm:presLayoutVars>
      </dgm:prSet>
      <dgm:spPr/>
    </dgm:pt>
  </dgm:ptLst>
  <dgm:cxnLst>
    <dgm:cxn modelId="{C57DB408-1C0F-BB44-8A80-6A4251FDF9EF}" srcId="{157E7FB7-AF30-E447-9179-AFB6AE365DBF}" destId="{62E2F6E6-F6EF-924D-AE83-3A86BA6348C5}" srcOrd="3" destOrd="0" parTransId="{26D3DE4A-849E-3A45-857B-BC25623CE628}" sibTransId="{97D86384-80B2-EE4A-BED6-E0E24D242DCF}"/>
    <dgm:cxn modelId="{AA62F312-8CC4-104E-A93A-5F7083C3B544}" type="presOf" srcId="{62E2F6E6-F6EF-924D-AE83-3A86BA6348C5}" destId="{CD535A89-840A-3D42-AC37-BFC3CC08A22B}" srcOrd="0" destOrd="0" presId="urn:microsoft.com/office/officeart/2005/8/layout/default"/>
    <dgm:cxn modelId="{984D5752-4386-8D49-B505-22D000D259E1}" srcId="{157E7FB7-AF30-E447-9179-AFB6AE365DBF}" destId="{55406B6A-CD91-9246-AF1A-09E6A3E480A8}" srcOrd="2" destOrd="0" parTransId="{2F2E7FCF-9B45-2F4A-B7FC-AF984F4CF5F5}" sibTransId="{D5671007-2CAB-F94C-B257-2DD8D47206D3}"/>
    <dgm:cxn modelId="{3A2D8C59-38EA-584A-AC92-40111BEB3BAF}" type="presOf" srcId="{6E5DE696-62F6-B54B-9521-F804EED40805}" destId="{81E46EB6-4272-7441-9357-5DCAF4DA4E49}" srcOrd="0" destOrd="0" presId="urn:microsoft.com/office/officeart/2005/8/layout/default"/>
    <dgm:cxn modelId="{CC563361-5266-4841-A329-2A40D65DB39A}" type="presOf" srcId="{7DC96B78-10D1-3C49-9780-72BB3FB3E85A}" destId="{681C3CD4-E910-A64A-BA73-F85536BF30E3}" srcOrd="0" destOrd="0" presId="urn:microsoft.com/office/officeart/2005/8/layout/default"/>
    <dgm:cxn modelId="{2E23B0C9-7F52-C543-BB6B-B0DE7063BBFB}" type="presOf" srcId="{55406B6A-CD91-9246-AF1A-09E6A3E480A8}" destId="{2F8D5D7B-3C17-4A4B-B5C1-44843F55B23C}" srcOrd="0" destOrd="0" presId="urn:microsoft.com/office/officeart/2005/8/layout/default"/>
    <dgm:cxn modelId="{B501B1DA-1ABD-CF49-8782-A25DB0299417}" srcId="{157E7FB7-AF30-E447-9179-AFB6AE365DBF}" destId="{6E5DE696-62F6-B54B-9521-F804EED40805}" srcOrd="1" destOrd="0" parTransId="{7349D572-80CD-634E-AC84-56BC4D1422B0}" sibTransId="{63872519-53A1-1241-A213-4150A9131C55}"/>
    <dgm:cxn modelId="{EB1B5DDD-DE29-134E-ACC0-8708085065BE}" type="presOf" srcId="{157E7FB7-AF30-E447-9179-AFB6AE365DBF}" destId="{A4EC79BE-C44A-B742-908D-3D44EA765031}" srcOrd="0" destOrd="0" presId="urn:microsoft.com/office/officeart/2005/8/layout/default"/>
    <dgm:cxn modelId="{99444DF6-55D3-534B-B94D-E07D5430AD77}" srcId="{157E7FB7-AF30-E447-9179-AFB6AE365DBF}" destId="{7DC96B78-10D1-3C49-9780-72BB3FB3E85A}" srcOrd="0" destOrd="0" parTransId="{842A3E10-BEFA-DC47-BC3F-F960C69ACA86}" sibTransId="{AA2EE63C-2B40-9D46-8B33-C5A1BF0DB55A}"/>
    <dgm:cxn modelId="{1F9B83F3-23E0-5047-8319-2F92BDC9EDAF}" type="presParOf" srcId="{A4EC79BE-C44A-B742-908D-3D44EA765031}" destId="{681C3CD4-E910-A64A-BA73-F85536BF30E3}" srcOrd="0" destOrd="0" presId="urn:microsoft.com/office/officeart/2005/8/layout/default"/>
    <dgm:cxn modelId="{9B73B132-8DAD-6F47-A2ED-AC35FF0CADF5}" type="presParOf" srcId="{A4EC79BE-C44A-B742-908D-3D44EA765031}" destId="{28C3179D-9D6B-B541-823D-277CA7AD2866}" srcOrd="1" destOrd="0" presId="urn:microsoft.com/office/officeart/2005/8/layout/default"/>
    <dgm:cxn modelId="{3C65C02A-DF3D-7E45-9B0A-053A3CDE1233}" type="presParOf" srcId="{A4EC79BE-C44A-B742-908D-3D44EA765031}" destId="{81E46EB6-4272-7441-9357-5DCAF4DA4E49}" srcOrd="2" destOrd="0" presId="urn:microsoft.com/office/officeart/2005/8/layout/default"/>
    <dgm:cxn modelId="{541389B9-D520-AB46-8ECB-FDDFFEE4AB9E}" type="presParOf" srcId="{A4EC79BE-C44A-B742-908D-3D44EA765031}" destId="{17AE31BF-E379-7B49-988A-E02B6DD6C81F}" srcOrd="3" destOrd="0" presId="urn:microsoft.com/office/officeart/2005/8/layout/default"/>
    <dgm:cxn modelId="{07D03FE4-313F-7947-8829-B073F7546A23}" type="presParOf" srcId="{A4EC79BE-C44A-B742-908D-3D44EA765031}" destId="{2F8D5D7B-3C17-4A4B-B5C1-44843F55B23C}" srcOrd="4" destOrd="0" presId="urn:microsoft.com/office/officeart/2005/8/layout/default"/>
    <dgm:cxn modelId="{9BE281C8-5686-3446-9171-713E1089C32E}" type="presParOf" srcId="{A4EC79BE-C44A-B742-908D-3D44EA765031}" destId="{6C65E9D7-B9A7-F24E-8E88-22F9C4E97E37}" srcOrd="5" destOrd="0" presId="urn:microsoft.com/office/officeart/2005/8/layout/default"/>
    <dgm:cxn modelId="{012B6BEE-C23D-2946-8FD8-57D2BDD39906}" type="presParOf" srcId="{A4EC79BE-C44A-B742-908D-3D44EA765031}" destId="{CD535A89-840A-3D42-AC37-BFC3CC08A22B}" srcOrd="6" destOrd="0" presId="urn:microsoft.com/office/officeart/2005/8/layout/default"/>
  </dgm:cxnLst>
  <dgm:bg/>
  <dgm:whole>
    <a:ln>
      <a:solidFill>
        <a:schemeClr val="tx1"/>
      </a:solidFill>
    </a:ln>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57E7FB7-AF30-E447-9179-AFB6AE365DBF}" type="doc">
      <dgm:prSet loTypeId="urn:microsoft.com/office/officeart/2005/8/layout/default" loCatId="" qsTypeId="urn:microsoft.com/office/officeart/2005/8/quickstyle/simple1" qsCatId="simple" csTypeId="urn:microsoft.com/office/officeart/2005/8/colors/accent6_2" csCatId="accent6" phldr="1"/>
      <dgm:spPr/>
      <dgm:t>
        <a:bodyPr/>
        <a:lstStyle/>
        <a:p>
          <a:endParaRPr lang="en-US"/>
        </a:p>
      </dgm:t>
    </dgm:pt>
    <dgm:pt modelId="{7DC96B78-10D1-3C49-9780-72BB3FB3E85A}">
      <dgm:prSet phldrT="[Text]"/>
      <dgm:spPr/>
      <dgm:t>
        <a:bodyPr/>
        <a:lstStyle/>
        <a:p>
          <a:r>
            <a:rPr lang="en-US"/>
            <a:t>D</a:t>
          </a:r>
        </a:p>
      </dgm:t>
    </dgm:pt>
    <dgm:pt modelId="{842A3E10-BEFA-DC47-BC3F-F960C69ACA86}" type="parTrans" cxnId="{99444DF6-55D3-534B-B94D-E07D5430AD77}">
      <dgm:prSet/>
      <dgm:spPr/>
      <dgm:t>
        <a:bodyPr/>
        <a:lstStyle/>
        <a:p>
          <a:endParaRPr lang="en-US"/>
        </a:p>
      </dgm:t>
    </dgm:pt>
    <dgm:pt modelId="{AA2EE63C-2B40-9D46-8B33-C5A1BF0DB55A}" type="sibTrans" cxnId="{99444DF6-55D3-534B-B94D-E07D5430AD77}">
      <dgm:prSet/>
      <dgm:spPr/>
      <dgm:t>
        <a:bodyPr/>
        <a:lstStyle/>
        <a:p>
          <a:endParaRPr lang="en-US"/>
        </a:p>
      </dgm:t>
    </dgm:pt>
    <dgm:pt modelId="{6E5DE696-62F6-B54B-9521-F804EED40805}">
      <dgm:prSet phldrT="[Text]"/>
      <dgm:spPr/>
      <dgm:t>
        <a:bodyPr/>
        <a:lstStyle/>
        <a:p>
          <a:r>
            <a:rPr lang="en-US"/>
            <a:t>D</a:t>
          </a:r>
        </a:p>
      </dgm:t>
    </dgm:pt>
    <dgm:pt modelId="{7349D572-80CD-634E-AC84-56BC4D1422B0}" type="parTrans" cxnId="{B501B1DA-1ABD-CF49-8782-A25DB0299417}">
      <dgm:prSet/>
      <dgm:spPr/>
      <dgm:t>
        <a:bodyPr/>
        <a:lstStyle/>
        <a:p>
          <a:endParaRPr lang="en-US"/>
        </a:p>
      </dgm:t>
    </dgm:pt>
    <dgm:pt modelId="{63872519-53A1-1241-A213-4150A9131C55}" type="sibTrans" cxnId="{B501B1DA-1ABD-CF49-8782-A25DB0299417}">
      <dgm:prSet/>
      <dgm:spPr/>
      <dgm:t>
        <a:bodyPr/>
        <a:lstStyle/>
        <a:p>
          <a:endParaRPr lang="en-US"/>
        </a:p>
      </dgm:t>
    </dgm:pt>
    <dgm:pt modelId="{55406B6A-CD91-9246-AF1A-09E6A3E480A8}">
      <dgm:prSet phldrT="[Text]"/>
      <dgm:spPr/>
      <dgm:t>
        <a:bodyPr/>
        <a:lstStyle/>
        <a:p>
          <a:r>
            <a:rPr lang="en-US"/>
            <a:t>D</a:t>
          </a:r>
        </a:p>
      </dgm:t>
    </dgm:pt>
    <dgm:pt modelId="{2F2E7FCF-9B45-2F4A-B7FC-AF984F4CF5F5}" type="parTrans" cxnId="{984D5752-4386-8D49-B505-22D000D259E1}">
      <dgm:prSet/>
      <dgm:spPr/>
      <dgm:t>
        <a:bodyPr/>
        <a:lstStyle/>
        <a:p>
          <a:endParaRPr lang="en-US"/>
        </a:p>
      </dgm:t>
    </dgm:pt>
    <dgm:pt modelId="{D5671007-2CAB-F94C-B257-2DD8D47206D3}" type="sibTrans" cxnId="{984D5752-4386-8D49-B505-22D000D259E1}">
      <dgm:prSet/>
      <dgm:spPr/>
      <dgm:t>
        <a:bodyPr/>
        <a:lstStyle/>
        <a:p>
          <a:endParaRPr lang="en-US"/>
        </a:p>
      </dgm:t>
    </dgm:pt>
    <dgm:pt modelId="{62E2F6E6-F6EF-924D-AE83-3A86BA6348C5}">
      <dgm:prSet phldrT="[Text]"/>
      <dgm:spPr/>
      <dgm:t>
        <a:bodyPr/>
        <a:lstStyle/>
        <a:p>
          <a:r>
            <a:rPr lang="en-US"/>
            <a:t>D</a:t>
          </a:r>
        </a:p>
      </dgm:t>
    </dgm:pt>
    <dgm:pt modelId="{26D3DE4A-849E-3A45-857B-BC25623CE628}" type="parTrans" cxnId="{C57DB408-1C0F-BB44-8A80-6A4251FDF9EF}">
      <dgm:prSet/>
      <dgm:spPr/>
      <dgm:t>
        <a:bodyPr/>
        <a:lstStyle/>
        <a:p>
          <a:endParaRPr lang="en-US"/>
        </a:p>
      </dgm:t>
    </dgm:pt>
    <dgm:pt modelId="{97D86384-80B2-EE4A-BED6-E0E24D242DCF}" type="sibTrans" cxnId="{C57DB408-1C0F-BB44-8A80-6A4251FDF9EF}">
      <dgm:prSet/>
      <dgm:spPr/>
      <dgm:t>
        <a:bodyPr/>
        <a:lstStyle/>
        <a:p>
          <a:endParaRPr lang="en-US"/>
        </a:p>
      </dgm:t>
    </dgm:pt>
    <dgm:pt modelId="{A4EC79BE-C44A-B742-908D-3D44EA765031}" type="pres">
      <dgm:prSet presAssocID="{157E7FB7-AF30-E447-9179-AFB6AE365DBF}" presName="diagram" presStyleCnt="0">
        <dgm:presLayoutVars>
          <dgm:dir/>
          <dgm:resizeHandles val="exact"/>
        </dgm:presLayoutVars>
      </dgm:prSet>
      <dgm:spPr/>
    </dgm:pt>
    <dgm:pt modelId="{681C3CD4-E910-A64A-BA73-F85536BF30E3}" type="pres">
      <dgm:prSet presAssocID="{7DC96B78-10D1-3C49-9780-72BB3FB3E85A}" presName="node" presStyleLbl="node1" presStyleIdx="0" presStyleCnt="4">
        <dgm:presLayoutVars>
          <dgm:bulletEnabled val="1"/>
        </dgm:presLayoutVars>
      </dgm:prSet>
      <dgm:spPr/>
    </dgm:pt>
    <dgm:pt modelId="{28C3179D-9D6B-B541-823D-277CA7AD2866}" type="pres">
      <dgm:prSet presAssocID="{AA2EE63C-2B40-9D46-8B33-C5A1BF0DB55A}" presName="sibTrans" presStyleCnt="0"/>
      <dgm:spPr/>
    </dgm:pt>
    <dgm:pt modelId="{81E46EB6-4272-7441-9357-5DCAF4DA4E49}" type="pres">
      <dgm:prSet presAssocID="{6E5DE696-62F6-B54B-9521-F804EED40805}" presName="node" presStyleLbl="node1" presStyleIdx="1" presStyleCnt="4">
        <dgm:presLayoutVars>
          <dgm:bulletEnabled val="1"/>
        </dgm:presLayoutVars>
      </dgm:prSet>
      <dgm:spPr/>
    </dgm:pt>
    <dgm:pt modelId="{17AE31BF-E379-7B49-988A-E02B6DD6C81F}" type="pres">
      <dgm:prSet presAssocID="{63872519-53A1-1241-A213-4150A9131C55}" presName="sibTrans" presStyleCnt="0"/>
      <dgm:spPr/>
    </dgm:pt>
    <dgm:pt modelId="{2F8D5D7B-3C17-4A4B-B5C1-44843F55B23C}" type="pres">
      <dgm:prSet presAssocID="{55406B6A-CD91-9246-AF1A-09E6A3E480A8}" presName="node" presStyleLbl="node1" presStyleIdx="2" presStyleCnt="4">
        <dgm:presLayoutVars>
          <dgm:bulletEnabled val="1"/>
        </dgm:presLayoutVars>
      </dgm:prSet>
      <dgm:spPr/>
    </dgm:pt>
    <dgm:pt modelId="{6C65E9D7-B9A7-F24E-8E88-22F9C4E97E37}" type="pres">
      <dgm:prSet presAssocID="{D5671007-2CAB-F94C-B257-2DD8D47206D3}" presName="sibTrans" presStyleCnt="0"/>
      <dgm:spPr/>
    </dgm:pt>
    <dgm:pt modelId="{CD535A89-840A-3D42-AC37-BFC3CC08A22B}" type="pres">
      <dgm:prSet presAssocID="{62E2F6E6-F6EF-924D-AE83-3A86BA6348C5}" presName="node" presStyleLbl="node1" presStyleIdx="3" presStyleCnt="4">
        <dgm:presLayoutVars>
          <dgm:bulletEnabled val="1"/>
        </dgm:presLayoutVars>
      </dgm:prSet>
      <dgm:spPr/>
    </dgm:pt>
  </dgm:ptLst>
  <dgm:cxnLst>
    <dgm:cxn modelId="{C57DB408-1C0F-BB44-8A80-6A4251FDF9EF}" srcId="{157E7FB7-AF30-E447-9179-AFB6AE365DBF}" destId="{62E2F6E6-F6EF-924D-AE83-3A86BA6348C5}" srcOrd="3" destOrd="0" parTransId="{26D3DE4A-849E-3A45-857B-BC25623CE628}" sibTransId="{97D86384-80B2-EE4A-BED6-E0E24D242DCF}"/>
    <dgm:cxn modelId="{AA62F312-8CC4-104E-A93A-5F7083C3B544}" type="presOf" srcId="{62E2F6E6-F6EF-924D-AE83-3A86BA6348C5}" destId="{CD535A89-840A-3D42-AC37-BFC3CC08A22B}" srcOrd="0" destOrd="0" presId="urn:microsoft.com/office/officeart/2005/8/layout/default"/>
    <dgm:cxn modelId="{984D5752-4386-8D49-B505-22D000D259E1}" srcId="{157E7FB7-AF30-E447-9179-AFB6AE365DBF}" destId="{55406B6A-CD91-9246-AF1A-09E6A3E480A8}" srcOrd="2" destOrd="0" parTransId="{2F2E7FCF-9B45-2F4A-B7FC-AF984F4CF5F5}" sibTransId="{D5671007-2CAB-F94C-B257-2DD8D47206D3}"/>
    <dgm:cxn modelId="{3A2D8C59-38EA-584A-AC92-40111BEB3BAF}" type="presOf" srcId="{6E5DE696-62F6-B54B-9521-F804EED40805}" destId="{81E46EB6-4272-7441-9357-5DCAF4DA4E49}" srcOrd="0" destOrd="0" presId="urn:microsoft.com/office/officeart/2005/8/layout/default"/>
    <dgm:cxn modelId="{CC563361-5266-4841-A329-2A40D65DB39A}" type="presOf" srcId="{7DC96B78-10D1-3C49-9780-72BB3FB3E85A}" destId="{681C3CD4-E910-A64A-BA73-F85536BF30E3}" srcOrd="0" destOrd="0" presId="urn:microsoft.com/office/officeart/2005/8/layout/default"/>
    <dgm:cxn modelId="{2E23B0C9-7F52-C543-BB6B-B0DE7063BBFB}" type="presOf" srcId="{55406B6A-CD91-9246-AF1A-09E6A3E480A8}" destId="{2F8D5D7B-3C17-4A4B-B5C1-44843F55B23C}" srcOrd="0" destOrd="0" presId="urn:microsoft.com/office/officeart/2005/8/layout/default"/>
    <dgm:cxn modelId="{B501B1DA-1ABD-CF49-8782-A25DB0299417}" srcId="{157E7FB7-AF30-E447-9179-AFB6AE365DBF}" destId="{6E5DE696-62F6-B54B-9521-F804EED40805}" srcOrd="1" destOrd="0" parTransId="{7349D572-80CD-634E-AC84-56BC4D1422B0}" sibTransId="{63872519-53A1-1241-A213-4150A9131C55}"/>
    <dgm:cxn modelId="{EB1B5DDD-DE29-134E-ACC0-8708085065BE}" type="presOf" srcId="{157E7FB7-AF30-E447-9179-AFB6AE365DBF}" destId="{A4EC79BE-C44A-B742-908D-3D44EA765031}" srcOrd="0" destOrd="0" presId="urn:microsoft.com/office/officeart/2005/8/layout/default"/>
    <dgm:cxn modelId="{99444DF6-55D3-534B-B94D-E07D5430AD77}" srcId="{157E7FB7-AF30-E447-9179-AFB6AE365DBF}" destId="{7DC96B78-10D1-3C49-9780-72BB3FB3E85A}" srcOrd="0" destOrd="0" parTransId="{842A3E10-BEFA-DC47-BC3F-F960C69ACA86}" sibTransId="{AA2EE63C-2B40-9D46-8B33-C5A1BF0DB55A}"/>
    <dgm:cxn modelId="{1F9B83F3-23E0-5047-8319-2F92BDC9EDAF}" type="presParOf" srcId="{A4EC79BE-C44A-B742-908D-3D44EA765031}" destId="{681C3CD4-E910-A64A-BA73-F85536BF30E3}" srcOrd="0" destOrd="0" presId="urn:microsoft.com/office/officeart/2005/8/layout/default"/>
    <dgm:cxn modelId="{9B73B132-8DAD-6F47-A2ED-AC35FF0CADF5}" type="presParOf" srcId="{A4EC79BE-C44A-B742-908D-3D44EA765031}" destId="{28C3179D-9D6B-B541-823D-277CA7AD2866}" srcOrd="1" destOrd="0" presId="urn:microsoft.com/office/officeart/2005/8/layout/default"/>
    <dgm:cxn modelId="{3C65C02A-DF3D-7E45-9B0A-053A3CDE1233}" type="presParOf" srcId="{A4EC79BE-C44A-B742-908D-3D44EA765031}" destId="{81E46EB6-4272-7441-9357-5DCAF4DA4E49}" srcOrd="2" destOrd="0" presId="urn:microsoft.com/office/officeart/2005/8/layout/default"/>
    <dgm:cxn modelId="{541389B9-D520-AB46-8ECB-FDDFFEE4AB9E}" type="presParOf" srcId="{A4EC79BE-C44A-B742-908D-3D44EA765031}" destId="{17AE31BF-E379-7B49-988A-E02B6DD6C81F}" srcOrd="3" destOrd="0" presId="urn:microsoft.com/office/officeart/2005/8/layout/default"/>
    <dgm:cxn modelId="{07D03FE4-313F-7947-8829-B073F7546A23}" type="presParOf" srcId="{A4EC79BE-C44A-B742-908D-3D44EA765031}" destId="{2F8D5D7B-3C17-4A4B-B5C1-44843F55B23C}" srcOrd="4" destOrd="0" presId="urn:microsoft.com/office/officeart/2005/8/layout/default"/>
    <dgm:cxn modelId="{9BE281C8-5686-3446-9171-713E1089C32E}" type="presParOf" srcId="{A4EC79BE-C44A-B742-908D-3D44EA765031}" destId="{6C65E9D7-B9A7-F24E-8E88-22F9C4E97E37}" srcOrd="5" destOrd="0" presId="urn:microsoft.com/office/officeart/2005/8/layout/default"/>
    <dgm:cxn modelId="{012B6BEE-C23D-2946-8FD8-57D2BDD39906}" type="presParOf" srcId="{A4EC79BE-C44A-B742-908D-3D44EA765031}" destId="{CD535A89-840A-3D42-AC37-BFC3CC08A22B}" srcOrd="6" destOrd="0" presId="urn:microsoft.com/office/officeart/2005/8/layout/default"/>
  </dgm:cxnLst>
  <dgm:bg/>
  <dgm:whole>
    <a:ln>
      <a:solidFill>
        <a:schemeClr val="tx1"/>
      </a:solidFill>
    </a:ln>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57E7FB7-AF30-E447-9179-AFB6AE365DBF}" type="doc">
      <dgm:prSet loTypeId="urn:microsoft.com/office/officeart/2005/8/layout/default" loCatId="" qsTypeId="urn:microsoft.com/office/officeart/2005/8/quickstyle/simple1" qsCatId="simple" csTypeId="urn:microsoft.com/office/officeart/2005/8/colors/colorful1" csCatId="colorful" phldr="1"/>
      <dgm:spPr/>
      <dgm:t>
        <a:bodyPr/>
        <a:lstStyle/>
        <a:p>
          <a:endParaRPr lang="en-US"/>
        </a:p>
      </dgm:t>
    </dgm:pt>
    <dgm:pt modelId="{7DC96B78-10D1-3C49-9780-72BB3FB3E85A}">
      <dgm:prSet phldrT="[Text]"/>
      <dgm:spPr/>
      <dgm:t>
        <a:bodyPr/>
        <a:lstStyle/>
        <a:p>
          <a:r>
            <a:rPr lang="en-US"/>
            <a:t>A</a:t>
          </a:r>
        </a:p>
      </dgm:t>
    </dgm:pt>
    <dgm:pt modelId="{842A3E10-BEFA-DC47-BC3F-F960C69ACA86}" type="parTrans" cxnId="{99444DF6-55D3-534B-B94D-E07D5430AD77}">
      <dgm:prSet/>
      <dgm:spPr/>
      <dgm:t>
        <a:bodyPr/>
        <a:lstStyle/>
        <a:p>
          <a:endParaRPr lang="en-US"/>
        </a:p>
      </dgm:t>
    </dgm:pt>
    <dgm:pt modelId="{AA2EE63C-2B40-9D46-8B33-C5A1BF0DB55A}" type="sibTrans" cxnId="{99444DF6-55D3-534B-B94D-E07D5430AD77}">
      <dgm:prSet/>
      <dgm:spPr/>
      <dgm:t>
        <a:bodyPr/>
        <a:lstStyle/>
        <a:p>
          <a:endParaRPr lang="en-US"/>
        </a:p>
      </dgm:t>
    </dgm:pt>
    <dgm:pt modelId="{6E5DE696-62F6-B54B-9521-F804EED40805}">
      <dgm:prSet phldrT="[Text]"/>
      <dgm:spPr>
        <a:solidFill>
          <a:schemeClr val="accent5"/>
        </a:solidFill>
      </dgm:spPr>
      <dgm:t>
        <a:bodyPr/>
        <a:lstStyle/>
        <a:p>
          <a:r>
            <a:rPr lang="en-US"/>
            <a:t>B</a:t>
          </a:r>
        </a:p>
      </dgm:t>
    </dgm:pt>
    <dgm:pt modelId="{7349D572-80CD-634E-AC84-56BC4D1422B0}" type="parTrans" cxnId="{B501B1DA-1ABD-CF49-8782-A25DB0299417}">
      <dgm:prSet/>
      <dgm:spPr/>
      <dgm:t>
        <a:bodyPr/>
        <a:lstStyle/>
        <a:p>
          <a:endParaRPr lang="en-US"/>
        </a:p>
      </dgm:t>
    </dgm:pt>
    <dgm:pt modelId="{63872519-53A1-1241-A213-4150A9131C55}" type="sibTrans" cxnId="{B501B1DA-1ABD-CF49-8782-A25DB0299417}">
      <dgm:prSet/>
      <dgm:spPr/>
      <dgm:t>
        <a:bodyPr/>
        <a:lstStyle/>
        <a:p>
          <a:endParaRPr lang="en-US"/>
        </a:p>
      </dgm:t>
    </dgm:pt>
    <dgm:pt modelId="{55406B6A-CD91-9246-AF1A-09E6A3E480A8}">
      <dgm:prSet phldrT="[Text]"/>
      <dgm:spPr>
        <a:solidFill>
          <a:schemeClr val="accent1"/>
        </a:solidFill>
      </dgm:spPr>
      <dgm:t>
        <a:bodyPr/>
        <a:lstStyle/>
        <a:p>
          <a:r>
            <a:rPr lang="en-US"/>
            <a:t>C</a:t>
          </a:r>
        </a:p>
      </dgm:t>
    </dgm:pt>
    <dgm:pt modelId="{2F2E7FCF-9B45-2F4A-B7FC-AF984F4CF5F5}" type="parTrans" cxnId="{984D5752-4386-8D49-B505-22D000D259E1}">
      <dgm:prSet/>
      <dgm:spPr/>
      <dgm:t>
        <a:bodyPr/>
        <a:lstStyle/>
        <a:p>
          <a:endParaRPr lang="en-US"/>
        </a:p>
      </dgm:t>
    </dgm:pt>
    <dgm:pt modelId="{D5671007-2CAB-F94C-B257-2DD8D47206D3}" type="sibTrans" cxnId="{984D5752-4386-8D49-B505-22D000D259E1}">
      <dgm:prSet/>
      <dgm:spPr/>
      <dgm:t>
        <a:bodyPr/>
        <a:lstStyle/>
        <a:p>
          <a:endParaRPr lang="en-US"/>
        </a:p>
      </dgm:t>
    </dgm:pt>
    <dgm:pt modelId="{62E2F6E6-F6EF-924D-AE83-3A86BA6348C5}">
      <dgm:prSet phldrT="[Text]"/>
      <dgm:spPr>
        <a:solidFill>
          <a:schemeClr val="accent6"/>
        </a:solidFill>
      </dgm:spPr>
      <dgm:t>
        <a:bodyPr/>
        <a:lstStyle/>
        <a:p>
          <a:r>
            <a:rPr lang="en-US"/>
            <a:t>D</a:t>
          </a:r>
        </a:p>
      </dgm:t>
    </dgm:pt>
    <dgm:pt modelId="{26D3DE4A-849E-3A45-857B-BC25623CE628}" type="parTrans" cxnId="{C57DB408-1C0F-BB44-8A80-6A4251FDF9EF}">
      <dgm:prSet/>
      <dgm:spPr/>
      <dgm:t>
        <a:bodyPr/>
        <a:lstStyle/>
        <a:p>
          <a:endParaRPr lang="en-US"/>
        </a:p>
      </dgm:t>
    </dgm:pt>
    <dgm:pt modelId="{97D86384-80B2-EE4A-BED6-E0E24D242DCF}" type="sibTrans" cxnId="{C57DB408-1C0F-BB44-8A80-6A4251FDF9EF}">
      <dgm:prSet/>
      <dgm:spPr/>
      <dgm:t>
        <a:bodyPr/>
        <a:lstStyle/>
        <a:p>
          <a:endParaRPr lang="en-US"/>
        </a:p>
      </dgm:t>
    </dgm:pt>
    <dgm:pt modelId="{A4EC79BE-C44A-B742-908D-3D44EA765031}" type="pres">
      <dgm:prSet presAssocID="{157E7FB7-AF30-E447-9179-AFB6AE365DBF}" presName="diagram" presStyleCnt="0">
        <dgm:presLayoutVars>
          <dgm:dir/>
          <dgm:resizeHandles val="exact"/>
        </dgm:presLayoutVars>
      </dgm:prSet>
      <dgm:spPr/>
    </dgm:pt>
    <dgm:pt modelId="{681C3CD4-E910-A64A-BA73-F85536BF30E3}" type="pres">
      <dgm:prSet presAssocID="{7DC96B78-10D1-3C49-9780-72BB3FB3E85A}" presName="node" presStyleLbl="node1" presStyleIdx="0" presStyleCnt="4">
        <dgm:presLayoutVars>
          <dgm:bulletEnabled val="1"/>
        </dgm:presLayoutVars>
      </dgm:prSet>
      <dgm:spPr/>
    </dgm:pt>
    <dgm:pt modelId="{28C3179D-9D6B-B541-823D-277CA7AD2866}" type="pres">
      <dgm:prSet presAssocID="{AA2EE63C-2B40-9D46-8B33-C5A1BF0DB55A}" presName="sibTrans" presStyleCnt="0"/>
      <dgm:spPr/>
    </dgm:pt>
    <dgm:pt modelId="{81E46EB6-4272-7441-9357-5DCAF4DA4E49}" type="pres">
      <dgm:prSet presAssocID="{6E5DE696-62F6-B54B-9521-F804EED40805}" presName="node" presStyleLbl="node1" presStyleIdx="1" presStyleCnt="4">
        <dgm:presLayoutVars>
          <dgm:bulletEnabled val="1"/>
        </dgm:presLayoutVars>
      </dgm:prSet>
      <dgm:spPr/>
    </dgm:pt>
    <dgm:pt modelId="{17AE31BF-E379-7B49-988A-E02B6DD6C81F}" type="pres">
      <dgm:prSet presAssocID="{63872519-53A1-1241-A213-4150A9131C55}" presName="sibTrans" presStyleCnt="0"/>
      <dgm:spPr/>
    </dgm:pt>
    <dgm:pt modelId="{2F8D5D7B-3C17-4A4B-B5C1-44843F55B23C}" type="pres">
      <dgm:prSet presAssocID="{55406B6A-CD91-9246-AF1A-09E6A3E480A8}" presName="node" presStyleLbl="node1" presStyleIdx="2" presStyleCnt="4">
        <dgm:presLayoutVars>
          <dgm:bulletEnabled val="1"/>
        </dgm:presLayoutVars>
      </dgm:prSet>
      <dgm:spPr/>
    </dgm:pt>
    <dgm:pt modelId="{6C65E9D7-B9A7-F24E-8E88-22F9C4E97E37}" type="pres">
      <dgm:prSet presAssocID="{D5671007-2CAB-F94C-B257-2DD8D47206D3}" presName="sibTrans" presStyleCnt="0"/>
      <dgm:spPr/>
    </dgm:pt>
    <dgm:pt modelId="{CD535A89-840A-3D42-AC37-BFC3CC08A22B}" type="pres">
      <dgm:prSet presAssocID="{62E2F6E6-F6EF-924D-AE83-3A86BA6348C5}" presName="node" presStyleLbl="node1" presStyleIdx="3" presStyleCnt="4">
        <dgm:presLayoutVars>
          <dgm:bulletEnabled val="1"/>
        </dgm:presLayoutVars>
      </dgm:prSet>
      <dgm:spPr/>
    </dgm:pt>
  </dgm:ptLst>
  <dgm:cxnLst>
    <dgm:cxn modelId="{C57DB408-1C0F-BB44-8A80-6A4251FDF9EF}" srcId="{157E7FB7-AF30-E447-9179-AFB6AE365DBF}" destId="{62E2F6E6-F6EF-924D-AE83-3A86BA6348C5}" srcOrd="3" destOrd="0" parTransId="{26D3DE4A-849E-3A45-857B-BC25623CE628}" sibTransId="{97D86384-80B2-EE4A-BED6-E0E24D242DCF}"/>
    <dgm:cxn modelId="{AA62F312-8CC4-104E-A93A-5F7083C3B544}" type="presOf" srcId="{62E2F6E6-F6EF-924D-AE83-3A86BA6348C5}" destId="{CD535A89-840A-3D42-AC37-BFC3CC08A22B}" srcOrd="0" destOrd="0" presId="urn:microsoft.com/office/officeart/2005/8/layout/default"/>
    <dgm:cxn modelId="{984D5752-4386-8D49-B505-22D000D259E1}" srcId="{157E7FB7-AF30-E447-9179-AFB6AE365DBF}" destId="{55406B6A-CD91-9246-AF1A-09E6A3E480A8}" srcOrd="2" destOrd="0" parTransId="{2F2E7FCF-9B45-2F4A-B7FC-AF984F4CF5F5}" sibTransId="{D5671007-2CAB-F94C-B257-2DD8D47206D3}"/>
    <dgm:cxn modelId="{3A2D8C59-38EA-584A-AC92-40111BEB3BAF}" type="presOf" srcId="{6E5DE696-62F6-B54B-9521-F804EED40805}" destId="{81E46EB6-4272-7441-9357-5DCAF4DA4E49}" srcOrd="0" destOrd="0" presId="urn:microsoft.com/office/officeart/2005/8/layout/default"/>
    <dgm:cxn modelId="{CC563361-5266-4841-A329-2A40D65DB39A}" type="presOf" srcId="{7DC96B78-10D1-3C49-9780-72BB3FB3E85A}" destId="{681C3CD4-E910-A64A-BA73-F85536BF30E3}" srcOrd="0" destOrd="0" presId="urn:microsoft.com/office/officeart/2005/8/layout/default"/>
    <dgm:cxn modelId="{2E23B0C9-7F52-C543-BB6B-B0DE7063BBFB}" type="presOf" srcId="{55406B6A-CD91-9246-AF1A-09E6A3E480A8}" destId="{2F8D5D7B-3C17-4A4B-B5C1-44843F55B23C}" srcOrd="0" destOrd="0" presId="urn:microsoft.com/office/officeart/2005/8/layout/default"/>
    <dgm:cxn modelId="{B501B1DA-1ABD-CF49-8782-A25DB0299417}" srcId="{157E7FB7-AF30-E447-9179-AFB6AE365DBF}" destId="{6E5DE696-62F6-B54B-9521-F804EED40805}" srcOrd="1" destOrd="0" parTransId="{7349D572-80CD-634E-AC84-56BC4D1422B0}" sibTransId="{63872519-53A1-1241-A213-4150A9131C55}"/>
    <dgm:cxn modelId="{EB1B5DDD-DE29-134E-ACC0-8708085065BE}" type="presOf" srcId="{157E7FB7-AF30-E447-9179-AFB6AE365DBF}" destId="{A4EC79BE-C44A-B742-908D-3D44EA765031}" srcOrd="0" destOrd="0" presId="urn:microsoft.com/office/officeart/2005/8/layout/default"/>
    <dgm:cxn modelId="{99444DF6-55D3-534B-B94D-E07D5430AD77}" srcId="{157E7FB7-AF30-E447-9179-AFB6AE365DBF}" destId="{7DC96B78-10D1-3C49-9780-72BB3FB3E85A}" srcOrd="0" destOrd="0" parTransId="{842A3E10-BEFA-DC47-BC3F-F960C69ACA86}" sibTransId="{AA2EE63C-2B40-9D46-8B33-C5A1BF0DB55A}"/>
    <dgm:cxn modelId="{1F9B83F3-23E0-5047-8319-2F92BDC9EDAF}" type="presParOf" srcId="{A4EC79BE-C44A-B742-908D-3D44EA765031}" destId="{681C3CD4-E910-A64A-BA73-F85536BF30E3}" srcOrd="0" destOrd="0" presId="urn:microsoft.com/office/officeart/2005/8/layout/default"/>
    <dgm:cxn modelId="{9B73B132-8DAD-6F47-A2ED-AC35FF0CADF5}" type="presParOf" srcId="{A4EC79BE-C44A-B742-908D-3D44EA765031}" destId="{28C3179D-9D6B-B541-823D-277CA7AD2866}" srcOrd="1" destOrd="0" presId="urn:microsoft.com/office/officeart/2005/8/layout/default"/>
    <dgm:cxn modelId="{3C65C02A-DF3D-7E45-9B0A-053A3CDE1233}" type="presParOf" srcId="{A4EC79BE-C44A-B742-908D-3D44EA765031}" destId="{81E46EB6-4272-7441-9357-5DCAF4DA4E49}" srcOrd="2" destOrd="0" presId="urn:microsoft.com/office/officeart/2005/8/layout/default"/>
    <dgm:cxn modelId="{541389B9-D520-AB46-8ECB-FDDFFEE4AB9E}" type="presParOf" srcId="{A4EC79BE-C44A-B742-908D-3D44EA765031}" destId="{17AE31BF-E379-7B49-988A-E02B6DD6C81F}" srcOrd="3" destOrd="0" presId="urn:microsoft.com/office/officeart/2005/8/layout/default"/>
    <dgm:cxn modelId="{07D03FE4-313F-7947-8829-B073F7546A23}" type="presParOf" srcId="{A4EC79BE-C44A-B742-908D-3D44EA765031}" destId="{2F8D5D7B-3C17-4A4B-B5C1-44843F55B23C}" srcOrd="4" destOrd="0" presId="urn:microsoft.com/office/officeart/2005/8/layout/default"/>
    <dgm:cxn modelId="{9BE281C8-5686-3446-9171-713E1089C32E}" type="presParOf" srcId="{A4EC79BE-C44A-B742-908D-3D44EA765031}" destId="{6C65E9D7-B9A7-F24E-8E88-22F9C4E97E37}" srcOrd="5" destOrd="0" presId="urn:microsoft.com/office/officeart/2005/8/layout/default"/>
    <dgm:cxn modelId="{012B6BEE-C23D-2946-8FD8-57D2BDD39906}" type="presParOf" srcId="{A4EC79BE-C44A-B742-908D-3D44EA765031}" destId="{CD535A89-840A-3D42-AC37-BFC3CC08A22B}" srcOrd="6" destOrd="0" presId="urn:microsoft.com/office/officeart/2005/8/layout/default"/>
  </dgm:cxnLst>
  <dgm:bg/>
  <dgm:whole>
    <a:ln>
      <a:solidFill>
        <a:schemeClr val="tx1"/>
      </a:solidFill>
    </a:ln>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157E7FB7-AF30-E447-9179-AFB6AE365DBF}" type="doc">
      <dgm:prSet loTypeId="urn:microsoft.com/office/officeart/2005/8/layout/default" loCatId="" qsTypeId="urn:microsoft.com/office/officeart/2005/8/quickstyle/simple1" qsCatId="simple" csTypeId="urn:microsoft.com/office/officeart/2005/8/colors/colorful1" csCatId="colorful" phldr="1"/>
      <dgm:spPr/>
      <dgm:t>
        <a:bodyPr/>
        <a:lstStyle/>
        <a:p>
          <a:endParaRPr lang="en-US"/>
        </a:p>
      </dgm:t>
    </dgm:pt>
    <dgm:pt modelId="{7DC96B78-10D1-3C49-9780-72BB3FB3E85A}">
      <dgm:prSet phldrT="[Text]"/>
      <dgm:spPr/>
      <dgm:t>
        <a:bodyPr/>
        <a:lstStyle/>
        <a:p>
          <a:r>
            <a:rPr lang="en-US"/>
            <a:t>A</a:t>
          </a:r>
        </a:p>
      </dgm:t>
    </dgm:pt>
    <dgm:pt modelId="{842A3E10-BEFA-DC47-BC3F-F960C69ACA86}" type="parTrans" cxnId="{99444DF6-55D3-534B-B94D-E07D5430AD77}">
      <dgm:prSet/>
      <dgm:spPr/>
      <dgm:t>
        <a:bodyPr/>
        <a:lstStyle/>
        <a:p>
          <a:endParaRPr lang="en-US"/>
        </a:p>
      </dgm:t>
    </dgm:pt>
    <dgm:pt modelId="{AA2EE63C-2B40-9D46-8B33-C5A1BF0DB55A}" type="sibTrans" cxnId="{99444DF6-55D3-534B-B94D-E07D5430AD77}">
      <dgm:prSet/>
      <dgm:spPr/>
      <dgm:t>
        <a:bodyPr/>
        <a:lstStyle/>
        <a:p>
          <a:endParaRPr lang="en-US"/>
        </a:p>
      </dgm:t>
    </dgm:pt>
    <dgm:pt modelId="{6E5DE696-62F6-B54B-9521-F804EED40805}">
      <dgm:prSet phldrT="[Text]"/>
      <dgm:spPr>
        <a:solidFill>
          <a:schemeClr val="accent5"/>
        </a:solidFill>
      </dgm:spPr>
      <dgm:t>
        <a:bodyPr/>
        <a:lstStyle/>
        <a:p>
          <a:r>
            <a:rPr lang="en-US"/>
            <a:t>B</a:t>
          </a:r>
        </a:p>
      </dgm:t>
    </dgm:pt>
    <dgm:pt modelId="{7349D572-80CD-634E-AC84-56BC4D1422B0}" type="parTrans" cxnId="{B501B1DA-1ABD-CF49-8782-A25DB0299417}">
      <dgm:prSet/>
      <dgm:spPr/>
      <dgm:t>
        <a:bodyPr/>
        <a:lstStyle/>
        <a:p>
          <a:endParaRPr lang="en-US"/>
        </a:p>
      </dgm:t>
    </dgm:pt>
    <dgm:pt modelId="{63872519-53A1-1241-A213-4150A9131C55}" type="sibTrans" cxnId="{B501B1DA-1ABD-CF49-8782-A25DB0299417}">
      <dgm:prSet/>
      <dgm:spPr/>
      <dgm:t>
        <a:bodyPr/>
        <a:lstStyle/>
        <a:p>
          <a:endParaRPr lang="en-US"/>
        </a:p>
      </dgm:t>
    </dgm:pt>
    <dgm:pt modelId="{55406B6A-CD91-9246-AF1A-09E6A3E480A8}">
      <dgm:prSet phldrT="[Text]"/>
      <dgm:spPr>
        <a:solidFill>
          <a:schemeClr val="accent1"/>
        </a:solidFill>
      </dgm:spPr>
      <dgm:t>
        <a:bodyPr/>
        <a:lstStyle/>
        <a:p>
          <a:r>
            <a:rPr lang="en-US"/>
            <a:t>C</a:t>
          </a:r>
        </a:p>
      </dgm:t>
    </dgm:pt>
    <dgm:pt modelId="{2F2E7FCF-9B45-2F4A-B7FC-AF984F4CF5F5}" type="parTrans" cxnId="{984D5752-4386-8D49-B505-22D000D259E1}">
      <dgm:prSet/>
      <dgm:spPr/>
      <dgm:t>
        <a:bodyPr/>
        <a:lstStyle/>
        <a:p>
          <a:endParaRPr lang="en-US"/>
        </a:p>
      </dgm:t>
    </dgm:pt>
    <dgm:pt modelId="{D5671007-2CAB-F94C-B257-2DD8D47206D3}" type="sibTrans" cxnId="{984D5752-4386-8D49-B505-22D000D259E1}">
      <dgm:prSet/>
      <dgm:spPr/>
      <dgm:t>
        <a:bodyPr/>
        <a:lstStyle/>
        <a:p>
          <a:endParaRPr lang="en-US"/>
        </a:p>
      </dgm:t>
    </dgm:pt>
    <dgm:pt modelId="{62E2F6E6-F6EF-924D-AE83-3A86BA6348C5}">
      <dgm:prSet phldrT="[Text]"/>
      <dgm:spPr>
        <a:solidFill>
          <a:schemeClr val="accent6"/>
        </a:solidFill>
      </dgm:spPr>
      <dgm:t>
        <a:bodyPr/>
        <a:lstStyle/>
        <a:p>
          <a:r>
            <a:rPr lang="en-US"/>
            <a:t>D</a:t>
          </a:r>
        </a:p>
      </dgm:t>
    </dgm:pt>
    <dgm:pt modelId="{26D3DE4A-849E-3A45-857B-BC25623CE628}" type="parTrans" cxnId="{C57DB408-1C0F-BB44-8A80-6A4251FDF9EF}">
      <dgm:prSet/>
      <dgm:spPr/>
      <dgm:t>
        <a:bodyPr/>
        <a:lstStyle/>
        <a:p>
          <a:endParaRPr lang="en-US"/>
        </a:p>
      </dgm:t>
    </dgm:pt>
    <dgm:pt modelId="{97D86384-80B2-EE4A-BED6-E0E24D242DCF}" type="sibTrans" cxnId="{C57DB408-1C0F-BB44-8A80-6A4251FDF9EF}">
      <dgm:prSet/>
      <dgm:spPr/>
      <dgm:t>
        <a:bodyPr/>
        <a:lstStyle/>
        <a:p>
          <a:endParaRPr lang="en-US"/>
        </a:p>
      </dgm:t>
    </dgm:pt>
    <dgm:pt modelId="{A4EC79BE-C44A-B742-908D-3D44EA765031}" type="pres">
      <dgm:prSet presAssocID="{157E7FB7-AF30-E447-9179-AFB6AE365DBF}" presName="diagram" presStyleCnt="0">
        <dgm:presLayoutVars>
          <dgm:dir/>
          <dgm:resizeHandles val="exact"/>
        </dgm:presLayoutVars>
      </dgm:prSet>
      <dgm:spPr/>
    </dgm:pt>
    <dgm:pt modelId="{681C3CD4-E910-A64A-BA73-F85536BF30E3}" type="pres">
      <dgm:prSet presAssocID="{7DC96B78-10D1-3C49-9780-72BB3FB3E85A}" presName="node" presStyleLbl="node1" presStyleIdx="0" presStyleCnt="4">
        <dgm:presLayoutVars>
          <dgm:bulletEnabled val="1"/>
        </dgm:presLayoutVars>
      </dgm:prSet>
      <dgm:spPr/>
    </dgm:pt>
    <dgm:pt modelId="{28C3179D-9D6B-B541-823D-277CA7AD2866}" type="pres">
      <dgm:prSet presAssocID="{AA2EE63C-2B40-9D46-8B33-C5A1BF0DB55A}" presName="sibTrans" presStyleCnt="0"/>
      <dgm:spPr/>
    </dgm:pt>
    <dgm:pt modelId="{81E46EB6-4272-7441-9357-5DCAF4DA4E49}" type="pres">
      <dgm:prSet presAssocID="{6E5DE696-62F6-B54B-9521-F804EED40805}" presName="node" presStyleLbl="node1" presStyleIdx="1" presStyleCnt="4">
        <dgm:presLayoutVars>
          <dgm:bulletEnabled val="1"/>
        </dgm:presLayoutVars>
      </dgm:prSet>
      <dgm:spPr/>
    </dgm:pt>
    <dgm:pt modelId="{17AE31BF-E379-7B49-988A-E02B6DD6C81F}" type="pres">
      <dgm:prSet presAssocID="{63872519-53A1-1241-A213-4150A9131C55}" presName="sibTrans" presStyleCnt="0"/>
      <dgm:spPr/>
    </dgm:pt>
    <dgm:pt modelId="{2F8D5D7B-3C17-4A4B-B5C1-44843F55B23C}" type="pres">
      <dgm:prSet presAssocID="{55406B6A-CD91-9246-AF1A-09E6A3E480A8}" presName="node" presStyleLbl="node1" presStyleIdx="2" presStyleCnt="4">
        <dgm:presLayoutVars>
          <dgm:bulletEnabled val="1"/>
        </dgm:presLayoutVars>
      </dgm:prSet>
      <dgm:spPr/>
    </dgm:pt>
    <dgm:pt modelId="{6C65E9D7-B9A7-F24E-8E88-22F9C4E97E37}" type="pres">
      <dgm:prSet presAssocID="{D5671007-2CAB-F94C-B257-2DD8D47206D3}" presName="sibTrans" presStyleCnt="0"/>
      <dgm:spPr/>
    </dgm:pt>
    <dgm:pt modelId="{CD535A89-840A-3D42-AC37-BFC3CC08A22B}" type="pres">
      <dgm:prSet presAssocID="{62E2F6E6-F6EF-924D-AE83-3A86BA6348C5}" presName="node" presStyleLbl="node1" presStyleIdx="3" presStyleCnt="4">
        <dgm:presLayoutVars>
          <dgm:bulletEnabled val="1"/>
        </dgm:presLayoutVars>
      </dgm:prSet>
      <dgm:spPr/>
    </dgm:pt>
  </dgm:ptLst>
  <dgm:cxnLst>
    <dgm:cxn modelId="{C57DB408-1C0F-BB44-8A80-6A4251FDF9EF}" srcId="{157E7FB7-AF30-E447-9179-AFB6AE365DBF}" destId="{62E2F6E6-F6EF-924D-AE83-3A86BA6348C5}" srcOrd="3" destOrd="0" parTransId="{26D3DE4A-849E-3A45-857B-BC25623CE628}" sibTransId="{97D86384-80B2-EE4A-BED6-E0E24D242DCF}"/>
    <dgm:cxn modelId="{AA62F312-8CC4-104E-A93A-5F7083C3B544}" type="presOf" srcId="{62E2F6E6-F6EF-924D-AE83-3A86BA6348C5}" destId="{CD535A89-840A-3D42-AC37-BFC3CC08A22B}" srcOrd="0" destOrd="0" presId="urn:microsoft.com/office/officeart/2005/8/layout/default"/>
    <dgm:cxn modelId="{984D5752-4386-8D49-B505-22D000D259E1}" srcId="{157E7FB7-AF30-E447-9179-AFB6AE365DBF}" destId="{55406B6A-CD91-9246-AF1A-09E6A3E480A8}" srcOrd="2" destOrd="0" parTransId="{2F2E7FCF-9B45-2F4A-B7FC-AF984F4CF5F5}" sibTransId="{D5671007-2CAB-F94C-B257-2DD8D47206D3}"/>
    <dgm:cxn modelId="{3A2D8C59-38EA-584A-AC92-40111BEB3BAF}" type="presOf" srcId="{6E5DE696-62F6-B54B-9521-F804EED40805}" destId="{81E46EB6-4272-7441-9357-5DCAF4DA4E49}" srcOrd="0" destOrd="0" presId="urn:microsoft.com/office/officeart/2005/8/layout/default"/>
    <dgm:cxn modelId="{CC563361-5266-4841-A329-2A40D65DB39A}" type="presOf" srcId="{7DC96B78-10D1-3C49-9780-72BB3FB3E85A}" destId="{681C3CD4-E910-A64A-BA73-F85536BF30E3}" srcOrd="0" destOrd="0" presId="urn:microsoft.com/office/officeart/2005/8/layout/default"/>
    <dgm:cxn modelId="{2E23B0C9-7F52-C543-BB6B-B0DE7063BBFB}" type="presOf" srcId="{55406B6A-CD91-9246-AF1A-09E6A3E480A8}" destId="{2F8D5D7B-3C17-4A4B-B5C1-44843F55B23C}" srcOrd="0" destOrd="0" presId="urn:microsoft.com/office/officeart/2005/8/layout/default"/>
    <dgm:cxn modelId="{B501B1DA-1ABD-CF49-8782-A25DB0299417}" srcId="{157E7FB7-AF30-E447-9179-AFB6AE365DBF}" destId="{6E5DE696-62F6-B54B-9521-F804EED40805}" srcOrd="1" destOrd="0" parTransId="{7349D572-80CD-634E-AC84-56BC4D1422B0}" sibTransId="{63872519-53A1-1241-A213-4150A9131C55}"/>
    <dgm:cxn modelId="{EB1B5DDD-DE29-134E-ACC0-8708085065BE}" type="presOf" srcId="{157E7FB7-AF30-E447-9179-AFB6AE365DBF}" destId="{A4EC79BE-C44A-B742-908D-3D44EA765031}" srcOrd="0" destOrd="0" presId="urn:microsoft.com/office/officeart/2005/8/layout/default"/>
    <dgm:cxn modelId="{99444DF6-55D3-534B-B94D-E07D5430AD77}" srcId="{157E7FB7-AF30-E447-9179-AFB6AE365DBF}" destId="{7DC96B78-10D1-3C49-9780-72BB3FB3E85A}" srcOrd="0" destOrd="0" parTransId="{842A3E10-BEFA-DC47-BC3F-F960C69ACA86}" sibTransId="{AA2EE63C-2B40-9D46-8B33-C5A1BF0DB55A}"/>
    <dgm:cxn modelId="{1F9B83F3-23E0-5047-8319-2F92BDC9EDAF}" type="presParOf" srcId="{A4EC79BE-C44A-B742-908D-3D44EA765031}" destId="{681C3CD4-E910-A64A-BA73-F85536BF30E3}" srcOrd="0" destOrd="0" presId="urn:microsoft.com/office/officeart/2005/8/layout/default"/>
    <dgm:cxn modelId="{9B73B132-8DAD-6F47-A2ED-AC35FF0CADF5}" type="presParOf" srcId="{A4EC79BE-C44A-B742-908D-3D44EA765031}" destId="{28C3179D-9D6B-B541-823D-277CA7AD2866}" srcOrd="1" destOrd="0" presId="urn:microsoft.com/office/officeart/2005/8/layout/default"/>
    <dgm:cxn modelId="{3C65C02A-DF3D-7E45-9B0A-053A3CDE1233}" type="presParOf" srcId="{A4EC79BE-C44A-B742-908D-3D44EA765031}" destId="{81E46EB6-4272-7441-9357-5DCAF4DA4E49}" srcOrd="2" destOrd="0" presId="urn:microsoft.com/office/officeart/2005/8/layout/default"/>
    <dgm:cxn modelId="{541389B9-D520-AB46-8ECB-FDDFFEE4AB9E}" type="presParOf" srcId="{A4EC79BE-C44A-B742-908D-3D44EA765031}" destId="{17AE31BF-E379-7B49-988A-E02B6DD6C81F}" srcOrd="3" destOrd="0" presId="urn:microsoft.com/office/officeart/2005/8/layout/default"/>
    <dgm:cxn modelId="{07D03FE4-313F-7947-8829-B073F7546A23}" type="presParOf" srcId="{A4EC79BE-C44A-B742-908D-3D44EA765031}" destId="{2F8D5D7B-3C17-4A4B-B5C1-44843F55B23C}" srcOrd="4" destOrd="0" presId="urn:microsoft.com/office/officeart/2005/8/layout/default"/>
    <dgm:cxn modelId="{9BE281C8-5686-3446-9171-713E1089C32E}" type="presParOf" srcId="{A4EC79BE-C44A-B742-908D-3D44EA765031}" destId="{6C65E9D7-B9A7-F24E-8E88-22F9C4E97E37}" srcOrd="5" destOrd="0" presId="urn:microsoft.com/office/officeart/2005/8/layout/default"/>
    <dgm:cxn modelId="{012B6BEE-C23D-2946-8FD8-57D2BDD39906}" type="presParOf" srcId="{A4EC79BE-C44A-B742-908D-3D44EA765031}" destId="{CD535A89-840A-3D42-AC37-BFC3CC08A22B}" srcOrd="6" destOrd="0" presId="urn:microsoft.com/office/officeart/2005/8/layout/default"/>
  </dgm:cxnLst>
  <dgm:bg/>
  <dgm:whole>
    <a:ln>
      <a:solidFill>
        <a:schemeClr val="tx1"/>
      </a:solidFill>
    </a:ln>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1C3CD4-E910-A64A-BA73-F85536BF30E3}">
      <dsp:nvSpPr>
        <dsp:cNvPr id="0" name=""/>
        <dsp:cNvSpPr/>
      </dsp:nvSpPr>
      <dsp:spPr>
        <a:xfrm>
          <a:off x="3142" y="198"/>
          <a:ext cx="554294" cy="332576"/>
        </a:xfrm>
        <a:prstGeom prst="rect">
          <a:avLst/>
        </a:prstGeom>
        <a:solidFill>
          <a:schemeClr val="accent2">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A</a:t>
          </a:r>
        </a:p>
      </dsp:txBody>
      <dsp:txXfrm>
        <a:off x="3142" y="198"/>
        <a:ext cx="554294" cy="332576"/>
      </dsp:txXfrm>
    </dsp:sp>
    <dsp:sp modelId="{81E46EB6-4272-7441-9357-5DCAF4DA4E49}">
      <dsp:nvSpPr>
        <dsp:cNvPr id="0" name=""/>
        <dsp:cNvSpPr/>
      </dsp:nvSpPr>
      <dsp:spPr>
        <a:xfrm>
          <a:off x="612867" y="198"/>
          <a:ext cx="554294" cy="332576"/>
        </a:xfrm>
        <a:prstGeom prst="rect">
          <a:avLst/>
        </a:prstGeom>
        <a:solidFill>
          <a:schemeClr val="accent2">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A</a:t>
          </a:r>
        </a:p>
      </dsp:txBody>
      <dsp:txXfrm>
        <a:off x="612867" y="198"/>
        <a:ext cx="554294" cy="332576"/>
      </dsp:txXfrm>
    </dsp:sp>
    <dsp:sp modelId="{2F8D5D7B-3C17-4A4B-B5C1-44843F55B23C}">
      <dsp:nvSpPr>
        <dsp:cNvPr id="0" name=""/>
        <dsp:cNvSpPr/>
      </dsp:nvSpPr>
      <dsp:spPr>
        <a:xfrm>
          <a:off x="3142" y="388205"/>
          <a:ext cx="554294" cy="333591"/>
        </a:xfrm>
        <a:prstGeom prst="rect">
          <a:avLst/>
        </a:prstGeom>
        <a:solidFill>
          <a:schemeClr val="accent2">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A</a:t>
          </a:r>
        </a:p>
      </dsp:txBody>
      <dsp:txXfrm>
        <a:off x="3142" y="388205"/>
        <a:ext cx="554294" cy="333591"/>
      </dsp:txXfrm>
    </dsp:sp>
    <dsp:sp modelId="{CD535A89-840A-3D42-AC37-BFC3CC08A22B}">
      <dsp:nvSpPr>
        <dsp:cNvPr id="0" name=""/>
        <dsp:cNvSpPr/>
      </dsp:nvSpPr>
      <dsp:spPr>
        <a:xfrm>
          <a:off x="612867" y="388712"/>
          <a:ext cx="554294" cy="332576"/>
        </a:xfrm>
        <a:prstGeom prst="rect">
          <a:avLst/>
        </a:prstGeom>
        <a:solidFill>
          <a:schemeClr val="accent2">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A</a:t>
          </a:r>
        </a:p>
      </dsp:txBody>
      <dsp:txXfrm>
        <a:off x="612867" y="388712"/>
        <a:ext cx="554294" cy="3325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1C3CD4-E910-A64A-BA73-F85536BF30E3}">
      <dsp:nvSpPr>
        <dsp:cNvPr id="0" name=""/>
        <dsp:cNvSpPr/>
      </dsp:nvSpPr>
      <dsp:spPr>
        <a:xfrm>
          <a:off x="2542" y="334"/>
          <a:ext cx="554866" cy="332919"/>
        </a:xfrm>
        <a:prstGeom prst="rect">
          <a:avLst/>
        </a:prstGeom>
        <a:solidFill>
          <a:schemeClr val="accent5">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B</a:t>
          </a:r>
        </a:p>
      </dsp:txBody>
      <dsp:txXfrm>
        <a:off x="2542" y="334"/>
        <a:ext cx="554866" cy="332919"/>
      </dsp:txXfrm>
    </dsp:sp>
    <dsp:sp modelId="{81E46EB6-4272-7441-9357-5DCAF4DA4E49}">
      <dsp:nvSpPr>
        <dsp:cNvPr id="0" name=""/>
        <dsp:cNvSpPr/>
      </dsp:nvSpPr>
      <dsp:spPr>
        <a:xfrm>
          <a:off x="612895" y="334"/>
          <a:ext cx="554866" cy="332919"/>
        </a:xfrm>
        <a:prstGeom prst="rect">
          <a:avLst/>
        </a:prstGeom>
        <a:solidFill>
          <a:schemeClr val="accent5">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B</a:t>
          </a:r>
        </a:p>
      </dsp:txBody>
      <dsp:txXfrm>
        <a:off x="612895" y="334"/>
        <a:ext cx="554866" cy="332919"/>
      </dsp:txXfrm>
    </dsp:sp>
    <dsp:sp modelId="{2F8D5D7B-3C17-4A4B-B5C1-44843F55B23C}">
      <dsp:nvSpPr>
        <dsp:cNvPr id="0" name=""/>
        <dsp:cNvSpPr/>
      </dsp:nvSpPr>
      <dsp:spPr>
        <a:xfrm>
          <a:off x="2542" y="388740"/>
          <a:ext cx="554866" cy="332919"/>
        </a:xfrm>
        <a:prstGeom prst="rect">
          <a:avLst/>
        </a:prstGeom>
        <a:solidFill>
          <a:schemeClr val="accent5">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B</a:t>
          </a:r>
        </a:p>
      </dsp:txBody>
      <dsp:txXfrm>
        <a:off x="2542" y="388740"/>
        <a:ext cx="554866" cy="332919"/>
      </dsp:txXfrm>
    </dsp:sp>
    <dsp:sp modelId="{CD535A89-840A-3D42-AC37-BFC3CC08A22B}">
      <dsp:nvSpPr>
        <dsp:cNvPr id="0" name=""/>
        <dsp:cNvSpPr/>
      </dsp:nvSpPr>
      <dsp:spPr>
        <a:xfrm>
          <a:off x="612895" y="388740"/>
          <a:ext cx="554866" cy="332919"/>
        </a:xfrm>
        <a:prstGeom prst="rect">
          <a:avLst/>
        </a:prstGeom>
        <a:solidFill>
          <a:schemeClr val="accent5">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B</a:t>
          </a:r>
        </a:p>
      </dsp:txBody>
      <dsp:txXfrm>
        <a:off x="612895" y="388740"/>
        <a:ext cx="554866" cy="3329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1C3CD4-E910-A64A-BA73-F85536BF30E3}">
      <dsp:nvSpPr>
        <dsp:cNvPr id="0" name=""/>
        <dsp:cNvSpPr/>
      </dsp:nvSpPr>
      <dsp:spPr>
        <a:xfrm>
          <a:off x="2542" y="334"/>
          <a:ext cx="554866" cy="332919"/>
        </a:xfrm>
        <a:prstGeom prst="rect">
          <a:avLst/>
        </a:prstGeom>
        <a:solidFill>
          <a:schemeClr val="accent2">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A</a:t>
          </a:r>
        </a:p>
      </dsp:txBody>
      <dsp:txXfrm>
        <a:off x="2542" y="334"/>
        <a:ext cx="554866" cy="332919"/>
      </dsp:txXfrm>
    </dsp:sp>
    <dsp:sp modelId="{81E46EB6-4272-7441-9357-5DCAF4DA4E49}">
      <dsp:nvSpPr>
        <dsp:cNvPr id="0" name=""/>
        <dsp:cNvSpPr/>
      </dsp:nvSpPr>
      <dsp:spPr>
        <a:xfrm>
          <a:off x="612895" y="334"/>
          <a:ext cx="554866" cy="332919"/>
        </a:xfrm>
        <a:prstGeom prst="rect">
          <a:avLst/>
        </a:prstGeom>
        <a:solidFill>
          <a:schemeClr val="accent5"/>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B</a:t>
          </a:r>
        </a:p>
      </dsp:txBody>
      <dsp:txXfrm>
        <a:off x="612895" y="334"/>
        <a:ext cx="554866" cy="332919"/>
      </dsp:txXfrm>
    </dsp:sp>
    <dsp:sp modelId="{2F8D5D7B-3C17-4A4B-B5C1-44843F55B23C}">
      <dsp:nvSpPr>
        <dsp:cNvPr id="0" name=""/>
        <dsp:cNvSpPr/>
      </dsp:nvSpPr>
      <dsp:spPr>
        <a:xfrm>
          <a:off x="2542" y="388740"/>
          <a:ext cx="554866" cy="332919"/>
        </a:xfrm>
        <a:prstGeom prst="rect">
          <a:avLst/>
        </a:prstGeom>
        <a:solidFill>
          <a:schemeClr val="accent1"/>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C</a:t>
          </a:r>
        </a:p>
      </dsp:txBody>
      <dsp:txXfrm>
        <a:off x="2542" y="388740"/>
        <a:ext cx="554866" cy="332919"/>
      </dsp:txXfrm>
    </dsp:sp>
    <dsp:sp modelId="{CD535A89-840A-3D42-AC37-BFC3CC08A22B}">
      <dsp:nvSpPr>
        <dsp:cNvPr id="0" name=""/>
        <dsp:cNvSpPr/>
      </dsp:nvSpPr>
      <dsp:spPr>
        <a:xfrm>
          <a:off x="612895" y="388740"/>
          <a:ext cx="554866" cy="332919"/>
        </a:xfrm>
        <a:prstGeom prst="rect">
          <a:avLst/>
        </a:prstGeom>
        <a:solidFill>
          <a:schemeClr val="accent6"/>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D</a:t>
          </a:r>
        </a:p>
      </dsp:txBody>
      <dsp:txXfrm>
        <a:off x="612895" y="388740"/>
        <a:ext cx="554866" cy="33291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1C3CD4-E910-A64A-BA73-F85536BF30E3}">
      <dsp:nvSpPr>
        <dsp:cNvPr id="0" name=""/>
        <dsp:cNvSpPr/>
      </dsp:nvSpPr>
      <dsp:spPr>
        <a:xfrm>
          <a:off x="2542" y="334"/>
          <a:ext cx="554866" cy="332919"/>
        </a:xfrm>
        <a:prstGeom prst="rect">
          <a:avLst/>
        </a:prstGeom>
        <a:solidFill>
          <a:schemeClr val="accent2">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A</a:t>
          </a:r>
        </a:p>
      </dsp:txBody>
      <dsp:txXfrm>
        <a:off x="2542" y="334"/>
        <a:ext cx="554866" cy="332919"/>
      </dsp:txXfrm>
    </dsp:sp>
    <dsp:sp modelId="{81E46EB6-4272-7441-9357-5DCAF4DA4E49}">
      <dsp:nvSpPr>
        <dsp:cNvPr id="0" name=""/>
        <dsp:cNvSpPr/>
      </dsp:nvSpPr>
      <dsp:spPr>
        <a:xfrm>
          <a:off x="612895" y="334"/>
          <a:ext cx="554866" cy="332919"/>
        </a:xfrm>
        <a:prstGeom prst="rect">
          <a:avLst/>
        </a:prstGeom>
        <a:solidFill>
          <a:schemeClr val="accent5"/>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B</a:t>
          </a:r>
        </a:p>
      </dsp:txBody>
      <dsp:txXfrm>
        <a:off x="612895" y="334"/>
        <a:ext cx="554866" cy="332919"/>
      </dsp:txXfrm>
    </dsp:sp>
    <dsp:sp modelId="{2F8D5D7B-3C17-4A4B-B5C1-44843F55B23C}">
      <dsp:nvSpPr>
        <dsp:cNvPr id="0" name=""/>
        <dsp:cNvSpPr/>
      </dsp:nvSpPr>
      <dsp:spPr>
        <a:xfrm>
          <a:off x="2542" y="388740"/>
          <a:ext cx="554866" cy="332919"/>
        </a:xfrm>
        <a:prstGeom prst="rect">
          <a:avLst/>
        </a:prstGeom>
        <a:solidFill>
          <a:schemeClr val="accent1"/>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C</a:t>
          </a:r>
        </a:p>
      </dsp:txBody>
      <dsp:txXfrm>
        <a:off x="2542" y="388740"/>
        <a:ext cx="554866" cy="332919"/>
      </dsp:txXfrm>
    </dsp:sp>
    <dsp:sp modelId="{CD535A89-840A-3D42-AC37-BFC3CC08A22B}">
      <dsp:nvSpPr>
        <dsp:cNvPr id="0" name=""/>
        <dsp:cNvSpPr/>
      </dsp:nvSpPr>
      <dsp:spPr>
        <a:xfrm>
          <a:off x="612895" y="388740"/>
          <a:ext cx="554866" cy="332919"/>
        </a:xfrm>
        <a:prstGeom prst="rect">
          <a:avLst/>
        </a:prstGeom>
        <a:solidFill>
          <a:schemeClr val="accent6"/>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D</a:t>
          </a:r>
        </a:p>
      </dsp:txBody>
      <dsp:txXfrm>
        <a:off x="612895" y="388740"/>
        <a:ext cx="554866" cy="33291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1C3CD4-E910-A64A-BA73-F85536BF30E3}">
      <dsp:nvSpPr>
        <dsp:cNvPr id="0" name=""/>
        <dsp:cNvSpPr/>
      </dsp:nvSpPr>
      <dsp:spPr>
        <a:xfrm>
          <a:off x="2542" y="334"/>
          <a:ext cx="554866" cy="332919"/>
        </a:xfrm>
        <a:prstGeom prst="rect">
          <a:avLst/>
        </a:prstGeom>
        <a:solidFill>
          <a:schemeClr val="accent1">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C</a:t>
          </a:r>
        </a:p>
      </dsp:txBody>
      <dsp:txXfrm>
        <a:off x="2542" y="334"/>
        <a:ext cx="554866" cy="332919"/>
      </dsp:txXfrm>
    </dsp:sp>
    <dsp:sp modelId="{81E46EB6-4272-7441-9357-5DCAF4DA4E49}">
      <dsp:nvSpPr>
        <dsp:cNvPr id="0" name=""/>
        <dsp:cNvSpPr/>
      </dsp:nvSpPr>
      <dsp:spPr>
        <a:xfrm>
          <a:off x="612895" y="334"/>
          <a:ext cx="554866" cy="332919"/>
        </a:xfrm>
        <a:prstGeom prst="rect">
          <a:avLst/>
        </a:prstGeom>
        <a:solidFill>
          <a:schemeClr val="accent1">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C</a:t>
          </a:r>
        </a:p>
      </dsp:txBody>
      <dsp:txXfrm>
        <a:off x="612895" y="334"/>
        <a:ext cx="554866" cy="332919"/>
      </dsp:txXfrm>
    </dsp:sp>
    <dsp:sp modelId="{2F8D5D7B-3C17-4A4B-B5C1-44843F55B23C}">
      <dsp:nvSpPr>
        <dsp:cNvPr id="0" name=""/>
        <dsp:cNvSpPr/>
      </dsp:nvSpPr>
      <dsp:spPr>
        <a:xfrm>
          <a:off x="2542" y="388740"/>
          <a:ext cx="554866" cy="332919"/>
        </a:xfrm>
        <a:prstGeom prst="rect">
          <a:avLst/>
        </a:prstGeom>
        <a:solidFill>
          <a:schemeClr val="accent1">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C</a:t>
          </a:r>
        </a:p>
      </dsp:txBody>
      <dsp:txXfrm>
        <a:off x="2542" y="388740"/>
        <a:ext cx="554866" cy="332919"/>
      </dsp:txXfrm>
    </dsp:sp>
    <dsp:sp modelId="{CD535A89-840A-3D42-AC37-BFC3CC08A22B}">
      <dsp:nvSpPr>
        <dsp:cNvPr id="0" name=""/>
        <dsp:cNvSpPr/>
      </dsp:nvSpPr>
      <dsp:spPr>
        <a:xfrm>
          <a:off x="612895" y="388740"/>
          <a:ext cx="554866" cy="332919"/>
        </a:xfrm>
        <a:prstGeom prst="rect">
          <a:avLst/>
        </a:prstGeom>
        <a:solidFill>
          <a:schemeClr val="accent1">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C</a:t>
          </a:r>
        </a:p>
      </dsp:txBody>
      <dsp:txXfrm>
        <a:off x="612895" y="388740"/>
        <a:ext cx="554866" cy="33291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1C3CD4-E910-A64A-BA73-F85536BF30E3}">
      <dsp:nvSpPr>
        <dsp:cNvPr id="0" name=""/>
        <dsp:cNvSpPr/>
      </dsp:nvSpPr>
      <dsp:spPr>
        <a:xfrm>
          <a:off x="2542" y="334"/>
          <a:ext cx="554866" cy="332919"/>
        </a:xfrm>
        <a:prstGeom prst="rect">
          <a:avLst/>
        </a:prstGeom>
        <a:solidFill>
          <a:schemeClr val="accent6">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D</a:t>
          </a:r>
        </a:p>
      </dsp:txBody>
      <dsp:txXfrm>
        <a:off x="2542" y="334"/>
        <a:ext cx="554866" cy="332919"/>
      </dsp:txXfrm>
    </dsp:sp>
    <dsp:sp modelId="{81E46EB6-4272-7441-9357-5DCAF4DA4E49}">
      <dsp:nvSpPr>
        <dsp:cNvPr id="0" name=""/>
        <dsp:cNvSpPr/>
      </dsp:nvSpPr>
      <dsp:spPr>
        <a:xfrm>
          <a:off x="612895" y="334"/>
          <a:ext cx="554866" cy="332919"/>
        </a:xfrm>
        <a:prstGeom prst="rect">
          <a:avLst/>
        </a:prstGeom>
        <a:solidFill>
          <a:schemeClr val="accent6">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D</a:t>
          </a:r>
        </a:p>
      </dsp:txBody>
      <dsp:txXfrm>
        <a:off x="612895" y="334"/>
        <a:ext cx="554866" cy="332919"/>
      </dsp:txXfrm>
    </dsp:sp>
    <dsp:sp modelId="{2F8D5D7B-3C17-4A4B-B5C1-44843F55B23C}">
      <dsp:nvSpPr>
        <dsp:cNvPr id="0" name=""/>
        <dsp:cNvSpPr/>
      </dsp:nvSpPr>
      <dsp:spPr>
        <a:xfrm>
          <a:off x="2542" y="388740"/>
          <a:ext cx="554866" cy="332919"/>
        </a:xfrm>
        <a:prstGeom prst="rect">
          <a:avLst/>
        </a:prstGeom>
        <a:solidFill>
          <a:schemeClr val="accent6">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D</a:t>
          </a:r>
        </a:p>
      </dsp:txBody>
      <dsp:txXfrm>
        <a:off x="2542" y="388740"/>
        <a:ext cx="554866" cy="332919"/>
      </dsp:txXfrm>
    </dsp:sp>
    <dsp:sp modelId="{CD535A89-840A-3D42-AC37-BFC3CC08A22B}">
      <dsp:nvSpPr>
        <dsp:cNvPr id="0" name=""/>
        <dsp:cNvSpPr/>
      </dsp:nvSpPr>
      <dsp:spPr>
        <a:xfrm>
          <a:off x="612895" y="388740"/>
          <a:ext cx="554866" cy="332919"/>
        </a:xfrm>
        <a:prstGeom prst="rect">
          <a:avLst/>
        </a:prstGeom>
        <a:solidFill>
          <a:schemeClr val="accent6">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D</a:t>
          </a:r>
        </a:p>
      </dsp:txBody>
      <dsp:txXfrm>
        <a:off x="612895" y="388740"/>
        <a:ext cx="554866" cy="33291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1C3CD4-E910-A64A-BA73-F85536BF30E3}">
      <dsp:nvSpPr>
        <dsp:cNvPr id="0" name=""/>
        <dsp:cNvSpPr/>
      </dsp:nvSpPr>
      <dsp:spPr>
        <a:xfrm>
          <a:off x="2542" y="334"/>
          <a:ext cx="554866" cy="332919"/>
        </a:xfrm>
        <a:prstGeom prst="rect">
          <a:avLst/>
        </a:prstGeom>
        <a:solidFill>
          <a:schemeClr val="accent2">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A</a:t>
          </a:r>
        </a:p>
      </dsp:txBody>
      <dsp:txXfrm>
        <a:off x="2542" y="334"/>
        <a:ext cx="554866" cy="332919"/>
      </dsp:txXfrm>
    </dsp:sp>
    <dsp:sp modelId="{81E46EB6-4272-7441-9357-5DCAF4DA4E49}">
      <dsp:nvSpPr>
        <dsp:cNvPr id="0" name=""/>
        <dsp:cNvSpPr/>
      </dsp:nvSpPr>
      <dsp:spPr>
        <a:xfrm>
          <a:off x="612895" y="334"/>
          <a:ext cx="554866" cy="332919"/>
        </a:xfrm>
        <a:prstGeom prst="rect">
          <a:avLst/>
        </a:prstGeom>
        <a:solidFill>
          <a:schemeClr val="accent5"/>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B</a:t>
          </a:r>
        </a:p>
      </dsp:txBody>
      <dsp:txXfrm>
        <a:off x="612895" y="334"/>
        <a:ext cx="554866" cy="332919"/>
      </dsp:txXfrm>
    </dsp:sp>
    <dsp:sp modelId="{2F8D5D7B-3C17-4A4B-B5C1-44843F55B23C}">
      <dsp:nvSpPr>
        <dsp:cNvPr id="0" name=""/>
        <dsp:cNvSpPr/>
      </dsp:nvSpPr>
      <dsp:spPr>
        <a:xfrm>
          <a:off x="2542" y="388740"/>
          <a:ext cx="554866" cy="332919"/>
        </a:xfrm>
        <a:prstGeom prst="rect">
          <a:avLst/>
        </a:prstGeom>
        <a:solidFill>
          <a:schemeClr val="accent1"/>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C</a:t>
          </a:r>
        </a:p>
      </dsp:txBody>
      <dsp:txXfrm>
        <a:off x="2542" y="388740"/>
        <a:ext cx="554866" cy="332919"/>
      </dsp:txXfrm>
    </dsp:sp>
    <dsp:sp modelId="{CD535A89-840A-3D42-AC37-BFC3CC08A22B}">
      <dsp:nvSpPr>
        <dsp:cNvPr id="0" name=""/>
        <dsp:cNvSpPr/>
      </dsp:nvSpPr>
      <dsp:spPr>
        <a:xfrm>
          <a:off x="612895" y="388740"/>
          <a:ext cx="554866" cy="332919"/>
        </a:xfrm>
        <a:prstGeom prst="rect">
          <a:avLst/>
        </a:prstGeom>
        <a:solidFill>
          <a:schemeClr val="accent6"/>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D</a:t>
          </a:r>
        </a:p>
      </dsp:txBody>
      <dsp:txXfrm>
        <a:off x="612895" y="388740"/>
        <a:ext cx="554866" cy="33291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1C3CD4-E910-A64A-BA73-F85536BF30E3}">
      <dsp:nvSpPr>
        <dsp:cNvPr id="0" name=""/>
        <dsp:cNvSpPr/>
      </dsp:nvSpPr>
      <dsp:spPr>
        <a:xfrm>
          <a:off x="2542" y="334"/>
          <a:ext cx="554866" cy="332919"/>
        </a:xfrm>
        <a:prstGeom prst="rect">
          <a:avLst/>
        </a:prstGeom>
        <a:solidFill>
          <a:schemeClr val="accent2">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A</a:t>
          </a:r>
        </a:p>
      </dsp:txBody>
      <dsp:txXfrm>
        <a:off x="2542" y="334"/>
        <a:ext cx="554866" cy="332919"/>
      </dsp:txXfrm>
    </dsp:sp>
    <dsp:sp modelId="{81E46EB6-4272-7441-9357-5DCAF4DA4E49}">
      <dsp:nvSpPr>
        <dsp:cNvPr id="0" name=""/>
        <dsp:cNvSpPr/>
      </dsp:nvSpPr>
      <dsp:spPr>
        <a:xfrm>
          <a:off x="612895" y="334"/>
          <a:ext cx="554866" cy="332919"/>
        </a:xfrm>
        <a:prstGeom prst="rect">
          <a:avLst/>
        </a:prstGeom>
        <a:solidFill>
          <a:schemeClr val="accent5"/>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B</a:t>
          </a:r>
        </a:p>
      </dsp:txBody>
      <dsp:txXfrm>
        <a:off x="612895" y="334"/>
        <a:ext cx="554866" cy="332919"/>
      </dsp:txXfrm>
    </dsp:sp>
    <dsp:sp modelId="{2F8D5D7B-3C17-4A4B-B5C1-44843F55B23C}">
      <dsp:nvSpPr>
        <dsp:cNvPr id="0" name=""/>
        <dsp:cNvSpPr/>
      </dsp:nvSpPr>
      <dsp:spPr>
        <a:xfrm>
          <a:off x="2542" y="388740"/>
          <a:ext cx="554866" cy="332919"/>
        </a:xfrm>
        <a:prstGeom prst="rect">
          <a:avLst/>
        </a:prstGeom>
        <a:solidFill>
          <a:schemeClr val="accent1"/>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C</a:t>
          </a:r>
        </a:p>
      </dsp:txBody>
      <dsp:txXfrm>
        <a:off x="2542" y="388740"/>
        <a:ext cx="554866" cy="332919"/>
      </dsp:txXfrm>
    </dsp:sp>
    <dsp:sp modelId="{CD535A89-840A-3D42-AC37-BFC3CC08A22B}">
      <dsp:nvSpPr>
        <dsp:cNvPr id="0" name=""/>
        <dsp:cNvSpPr/>
      </dsp:nvSpPr>
      <dsp:spPr>
        <a:xfrm>
          <a:off x="612895" y="388740"/>
          <a:ext cx="554866" cy="332919"/>
        </a:xfrm>
        <a:prstGeom prst="rect">
          <a:avLst/>
        </a:prstGeom>
        <a:solidFill>
          <a:schemeClr val="accent6"/>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D</a:t>
          </a:r>
        </a:p>
      </dsp:txBody>
      <dsp:txXfrm>
        <a:off x="612895" y="388740"/>
        <a:ext cx="554866" cy="332919"/>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8D0D9-50D4-BD4A-B729-474717B87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ABRA-TP-StandardDesign-20210610.dotx</Template>
  <TotalTime>9</TotalTime>
  <Pages>1</Pages>
  <Words>241</Words>
  <Characters>1376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4</cp:revision>
  <cp:lastPrinted>2021-07-21T19:34:00Z</cp:lastPrinted>
  <dcterms:created xsi:type="dcterms:W3CDTF">2021-07-21T20:15:00Z</dcterms:created>
  <dcterms:modified xsi:type="dcterms:W3CDTF">2021-07-21T20:23:00Z</dcterms:modified>
</cp:coreProperties>
</file>